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John atte MERSSHE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(fl.1469)</w:t>
      </w: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St.Peter, Thanet, Kent.</w:t>
      </w: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1469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7FAB" w:rsidRPr="00A50DC4" w:rsidRDefault="00A87FAB" w:rsidP="00A87F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FAB" w:rsidRDefault="00A87FAB" w:rsidP="00564E3C">
      <w:pPr>
        <w:spacing w:after="0" w:line="240" w:lineRule="auto"/>
      </w:pPr>
      <w:r>
        <w:separator/>
      </w:r>
    </w:p>
  </w:endnote>
  <w:endnote w:type="continuationSeparator" w:id="0">
    <w:p w:rsidR="00A87FAB" w:rsidRDefault="00A87FA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7FAB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FAB" w:rsidRDefault="00A87FAB" w:rsidP="00564E3C">
      <w:pPr>
        <w:spacing w:after="0" w:line="240" w:lineRule="auto"/>
      </w:pPr>
      <w:r>
        <w:separator/>
      </w:r>
    </w:p>
  </w:footnote>
  <w:footnote w:type="continuationSeparator" w:id="0">
    <w:p w:rsidR="00A87FAB" w:rsidRDefault="00A87FA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AB"/>
    <w:rsid w:val="00372DC6"/>
    <w:rsid w:val="00564E3C"/>
    <w:rsid w:val="0064591D"/>
    <w:rsid w:val="00A87FA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A0BB7-2E3E-4E16-B0DC-6684220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2015-10-31T21:09:00Z</dcterms:created>
  <dcterms:modified xsi:type="dcterms:W3CDTF">2015-10-31T21:09:00Z</dcterms:modified>
</cp:coreProperties>
</file>