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0BD786" w14:textId="77777777" w:rsidR="00CA6016" w:rsidRDefault="00CA6016" w:rsidP="00CA601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James MERRSHE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fl.1414)</w:t>
      </w:r>
    </w:p>
    <w:p w14:paraId="4A583461" w14:textId="77777777" w:rsidR="00CA6016" w:rsidRDefault="00CA6016" w:rsidP="00CA601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Bristol. Servant of Christine More,</w:t>
      </w:r>
    </w:p>
    <w:p w14:paraId="34DE3B17" w14:textId="77777777" w:rsidR="00CA6016" w:rsidRDefault="00CA6016" w:rsidP="00CA6016">
      <w:pPr>
        <w:pStyle w:val="NoSpacing"/>
        <w:rPr>
          <w:rFonts w:cs="Times New Roman"/>
          <w:szCs w:val="24"/>
        </w:rPr>
      </w:pPr>
    </w:p>
    <w:p w14:paraId="4C8DB0A1" w14:textId="77777777" w:rsidR="00CA6016" w:rsidRDefault="00CA6016" w:rsidP="00CA6016">
      <w:pPr>
        <w:pStyle w:val="NoSpacing"/>
        <w:rPr>
          <w:rFonts w:cs="Times New Roman"/>
          <w:szCs w:val="24"/>
        </w:rPr>
      </w:pPr>
    </w:p>
    <w:p w14:paraId="72BDF111" w14:textId="77777777" w:rsidR="00CA6016" w:rsidRDefault="00CA6016" w:rsidP="00CA601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4 Jan. 1414</w:t>
      </w:r>
      <w:r>
        <w:rPr>
          <w:rFonts w:cs="Times New Roman"/>
          <w:szCs w:val="24"/>
        </w:rPr>
        <w:tab/>
        <w:t>He was one of those who rode out of Bristol on the road to London with Walter</w:t>
      </w:r>
    </w:p>
    <w:p w14:paraId="7BD61E8B" w14:textId="77777777" w:rsidR="00CA6016" w:rsidRDefault="00CA6016" w:rsidP="00CA601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Blake, </w:t>
      </w:r>
      <w:proofErr w:type="spellStart"/>
      <w:r>
        <w:rPr>
          <w:rFonts w:cs="Times New Roman"/>
          <w:szCs w:val="24"/>
        </w:rPr>
        <w:t>lollard</w:t>
      </w:r>
      <w:proofErr w:type="spellEnd"/>
      <w:r>
        <w:rPr>
          <w:rFonts w:cs="Times New Roman"/>
          <w:szCs w:val="24"/>
        </w:rPr>
        <w:t xml:space="preserve"> chaplain(q.v.). He later escaped.</w:t>
      </w:r>
    </w:p>
    <w:p w14:paraId="605EC6FC" w14:textId="77777777" w:rsidR="00CA6016" w:rsidRDefault="00CA6016" w:rsidP="00CA6016">
      <w:pPr>
        <w:pStyle w:val="NoSpacing"/>
        <w:ind w:left="1440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(“The Early Lollards: A Survey of Popular Lollard Activity in England 1382-1428” by Charles </w:t>
      </w:r>
      <w:proofErr w:type="spellStart"/>
      <w:r>
        <w:rPr>
          <w:rFonts w:cs="Times New Roman"/>
          <w:szCs w:val="24"/>
        </w:rPr>
        <w:t>Kightley</w:t>
      </w:r>
      <w:proofErr w:type="spellEnd"/>
      <w:r>
        <w:rPr>
          <w:rFonts w:cs="Times New Roman"/>
          <w:szCs w:val="24"/>
        </w:rPr>
        <w:t>. Submitted for the degree of Ph.D. in the Department of History of the University of York, September 1475 pp.241-2)</w:t>
      </w:r>
    </w:p>
    <w:p w14:paraId="2F04A191" w14:textId="77777777" w:rsidR="00CA6016" w:rsidRDefault="00CA6016" w:rsidP="00CA6016">
      <w:pPr>
        <w:pStyle w:val="NoSpacing"/>
        <w:rPr>
          <w:rFonts w:cs="Times New Roman"/>
          <w:szCs w:val="24"/>
        </w:rPr>
      </w:pPr>
    </w:p>
    <w:p w14:paraId="5FB7005B" w14:textId="77777777" w:rsidR="00CA6016" w:rsidRDefault="00CA6016" w:rsidP="00CA6016">
      <w:pPr>
        <w:pStyle w:val="NoSpacing"/>
        <w:rPr>
          <w:rFonts w:cs="Times New Roman"/>
          <w:szCs w:val="24"/>
        </w:rPr>
      </w:pPr>
    </w:p>
    <w:p w14:paraId="0A95843F" w14:textId="77777777" w:rsidR="00CA6016" w:rsidRDefault="00CA6016" w:rsidP="00CA601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8 October 2022</w:t>
      </w:r>
    </w:p>
    <w:p w14:paraId="60C446EE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12AA9F" w14:textId="77777777" w:rsidR="00CA6016" w:rsidRDefault="00CA6016" w:rsidP="009139A6">
      <w:r>
        <w:separator/>
      </w:r>
    </w:p>
  </w:endnote>
  <w:endnote w:type="continuationSeparator" w:id="0">
    <w:p w14:paraId="55C74A34" w14:textId="77777777" w:rsidR="00CA6016" w:rsidRDefault="00CA601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5DFD9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C00C1B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22F09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E21570" w14:textId="77777777" w:rsidR="00CA6016" w:rsidRDefault="00CA6016" w:rsidP="009139A6">
      <w:r>
        <w:separator/>
      </w:r>
    </w:p>
  </w:footnote>
  <w:footnote w:type="continuationSeparator" w:id="0">
    <w:p w14:paraId="2A91A30E" w14:textId="77777777" w:rsidR="00CA6016" w:rsidRDefault="00CA601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8B1E0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18D34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A166D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6016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A6016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812C1C"/>
  <w15:chartTrackingRefBased/>
  <w15:docId w15:val="{3976B2EC-E517-4143-A7E7-CB5C815E2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67</Words>
  <Characters>383</Characters>
  <Application>Microsoft Office Word</Application>
  <DocSecurity>0</DocSecurity>
  <Lines>3</Lines>
  <Paragraphs>1</Paragraphs>
  <ScaleCrop>false</ScaleCrop>
  <Company/>
  <LinksUpToDate>false</LinksUpToDate>
  <CharactersWithSpaces>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2023-03-14T22:18:00Z</dcterms:created>
  <dcterms:modified xsi:type="dcterms:W3CDTF">2023-03-14T22:18:00Z</dcterms:modified>
</cp:coreProperties>
</file>