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MERSSH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upsetting a cart against Richard Edlyn,</w:t>
      </w: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senior, of Pinner(q.v.), and John Sharp of Pinner(q.v.).</w:t>
      </w: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43F9" w:rsidRDefault="003B43F9" w:rsidP="003B4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3F9" w:rsidRDefault="003B43F9" w:rsidP="00564E3C">
      <w:pPr>
        <w:spacing w:after="0" w:line="240" w:lineRule="auto"/>
      </w:pPr>
      <w:r>
        <w:separator/>
      </w:r>
    </w:p>
  </w:endnote>
  <w:endnote w:type="continuationSeparator" w:id="0">
    <w:p w:rsidR="003B43F9" w:rsidRDefault="003B43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43F9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3F9" w:rsidRDefault="003B43F9" w:rsidP="00564E3C">
      <w:pPr>
        <w:spacing w:after="0" w:line="240" w:lineRule="auto"/>
      </w:pPr>
      <w:r>
        <w:separator/>
      </w:r>
    </w:p>
  </w:footnote>
  <w:footnote w:type="continuationSeparator" w:id="0">
    <w:p w:rsidR="003B43F9" w:rsidRDefault="003B43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F9"/>
    <w:rsid w:val="00372DC6"/>
    <w:rsid w:val="003B43F9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5CB10F-DE07-4A02-B8C4-D523BF0A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B4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2016-01-09T19:51:00Z</dcterms:created>
  <dcterms:modified xsi:type="dcterms:W3CDTF">2016-01-09T19:51:00Z</dcterms:modified>
</cp:coreProperties>
</file>