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D9253" w14:textId="77777777" w:rsidR="00700DC5" w:rsidRDefault="00700DC5" w:rsidP="00700D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Walter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MERSSH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0D23471B" w14:textId="77777777" w:rsidR="00700DC5" w:rsidRDefault="00700DC5" w:rsidP="00700D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Berkshire.</w:t>
      </w:r>
    </w:p>
    <w:p w14:paraId="1D6B9F31" w14:textId="77777777" w:rsidR="00700DC5" w:rsidRDefault="00700DC5" w:rsidP="00700D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C6E01C" w14:textId="77777777" w:rsidR="00700DC5" w:rsidRDefault="00700DC5" w:rsidP="00700D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906CB0" w14:textId="77777777" w:rsidR="00700DC5" w:rsidRDefault="00700DC5" w:rsidP="00700D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Nov.1401</w:t>
      </w:r>
      <w:r>
        <w:rPr>
          <w:rFonts w:ascii="Times New Roman" w:hAnsi="Times New Roman" w:cs="Times New Roman"/>
          <w:sz w:val="24"/>
          <w:szCs w:val="24"/>
        </w:rPr>
        <w:tab/>
        <w:t xml:space="preserve">Alice </w:t>
      </w:r>
      <w:proofErr w:type="spellStart"/>
      <w:r>
        <w:rPr>
          <w:rFonts w:ascii="Times New Roman" w:hAnsi="Times New Roman" w:cs="Times New Roman"/>
          <w:sz w:val="24"/>
          <w:szCs w:val="24"/>
        </w:rPr>
        <w:t>Byterley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Wokingham(q.v.) gave all her lands and tenements in</w:t>
      </w:r>
    </w:p>
    <w:p w14:paraId="6BA65F98" w14:textId="77777777" w:rsidR="00700DC5" w:rsidRDefault="00700DC5" w:rsidP="00700D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Berkshire and Wiltshire to him,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Wodeman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Berkshire(q.v.),</w:t>
      </w:r>
    </w:p>
    <w:p w14:paraId="68AE4B3E" w14:textId="77777777" w:rsidR="00700DC5" w:rsidRDefault="00700DC5" w:rsidP="00700D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William Southey of Berkshire(q.v.)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Yevyndon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</w:t>
      </w:r>
    </w:p>
    <w:p w14:paraId="018981A3" w14:textId="77777777" w:rsidR="00700DC5" w:rsidRDefault="00700DC5" w:rsidP="00700D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Wiltshire(q.v.).   (T.N.A. ref. D/EZ 125/31)</w:t>
      </w:r>
    </w:p>
    <w:p w14:paraId="133F0436" w14:textId="77777777" w:rsidR="00700DC5" w:rsidRDefault="00700DC5" w:rsidP="00700D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9155B8" w14:textId="77777777" w:rsidR="00700DC5" w:rsidRDefault="00700DC5" w:rsidP="00700D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9271D6" w14:textId="77777777" w:rsidR="00700DC5" w:rsidRDefault="00700DC5" w:rsidP="00700D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February 2022</w:t>
      </w:r>
    </w:p>
    <w:p w14:paraId="588A34D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A0FA6B" w14:textId="77777777" w:rsidR="00700DC5" w:rsidRDefault="00700DC5" w:rsidP="009139A6">
      <w:r>
        <w:separator/>
      </w:r>
    </w:p>
  </w:endnote>
  <w:endnote w:type="continuationSeparator" w:id="0">
    <w:p w14:paraId="7DE17892" w14:textId="77777777" w:rsidR="00700DC5" w:rsidRDefault="00700DC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85BA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8A8F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6D12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19BD86" w14:textId="77777777" w:rsidR="00700DC5" w:rsidRDefault="00700DC5" w:rsidP="009139A6">
      <w:r>
        <w:separator/>
      </w:r>
    </w:p>
  </w:footnote>
  <w:footnote w:type="continuationSeparator" w:id="0">
    <w:p w14:paraId="423ADA36" w14:textId="77777777" w:rsidR="00700DC5" w:rsidRDefault="00700DC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4B3E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B7D8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E8E9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DC5"/>
    <w:rsid w:val="000666E0"/>
    <w:rsid w:val="002510B7"/>
    <w:rsid w:val="005C130B"/>
    <w:rsid w:val="00700DC5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6244B"/>
  <w15:chartTrackingRefBased/>
  <w15:docId w15:val="{8D135D5C-A13B-4EEB-8EDE-08F78BFBA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2022-02-27T21:06:00Z</dcterms:created>
  <dcterms:modified xsi:type="dcterms:W3CDTF">2022-02-27T21:06:00Z</dcterms:modified>
</cp:coreProperties>
</file>