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64D47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MERSSH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69F615A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Great Clacton, Essex. Husbandman.</w:t>
      </w:r>
    </w:p>
    <w:p w14:paraId="1B669B41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</w:p>
    <w:p w14:paraId="4A5ED31F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</w:p>
    <w:p w14:paraId="32D6232E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Reygnham</w:t>
      </w:r>
      <w:proofErr w:type="spellEnd"/>
      <w:r>
        <w:rPr>
          <w:rFonts w:cs="Times New Roman"/>
          <w:szCs w:val="24"/>
        </w:rPr>
        <w:t xml:space="preserve"> of Nayland, Suffolk(q.v.), brought a plaint of debt against</w:t>
      </w:r>
    </w:p>
    <w:p w14:paraId="5C106A29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7CC5878C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0EE1233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</w:p>
    <w:p w14:paraId="083D109D" w14:textId="77777777" w:rsidR="00CF7F77" w:rsidRDefault="00CF7F77" w:rsidP="00CF7F77">
      <w:pPr>
        <w:pStyle w:val="NoSpacing"/>
        <w:jc w:val="both"/>
        <w:rPr>
          <w:rFonts w:cs="Times New Roman"/>
          <w:szCs w:val="24"/>
        </w:rPr>
      </w:pPr>
    </w:p>
    <w:p w14:paraId="29B30199" w14:textId="77777777" w:rsidR="00CF7F77" w:rsidRPr="00E91566" w:rsidRDefault="00CF7F77" w:rsidP="00CF7F7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October 2023</w:t>
      </w:r>
    </w:p>
    <w:p w14:paraId="79D6C3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8EC87" w14:textId="77777777" w:rsidR="00CF7F77" w:rsidRDefault="00CF7F77" w:rsidP="009139A6">
      <w:r>
        <w:separator/>
      </w:r>
    </w:p>
  </w:endnote>
  <w:endnote w:type="continuationSeparator" w:id="0">
    <w:p w14:paraId="7CAE75BD" w14:textId="77777777" w:rsidR="00CF7F77" w:rsidRDefault="00CF7F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44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299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62E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09774" w14:textId="77777777" w:rsidR="00CF7F77" w:rsidRDefault="00CF7F77" w:rsidP="009139A6">
      <w:r>
        <w:separator/>
      </w:r>
    </w:p>
  </w:footnote>
  <w:footnote w:type="continuationSeparator" w:id="0">
    <w:p w14:paraId="242E67A1" w14:textId="77777777" w:rsidR="00CF7F77" w:rsidRDefault="00CF7F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B2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D12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3D1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7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7F7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159B0"/>
  <w15:chartTrackingRefBased/>
  <w15:docId w15:val="{419DC3AA-02FA-4A19-B500-AA096907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7F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2023-12-02T19:54:00Z</dcterms:created>
  <dcterms:modified xsi:type="dcterms:W3CDTF">2023-12-02T19:55:00Z</dcterms:modified>
</cp:coreProperties>
</file>