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64041" w14:textId="77777777" w:rsidR="00853669" w:rsidRPr="00690BA6" w:rsidRDefault="00853669" w:rsidP="0085366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Simon MERSSH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B7BD4FB" w14:textId="77777777" w:rsidR="00853669" w:rsidRDefault="00853669" w:rsidP="008536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8A67314" w14:textId="77777777" w:rsidR="00853669" w:rsidRDefault="00853669" w:rsidP="008536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99B490" w14:textId="77777777" w:rsidR="00853669" w:rsidRDefault="00853669" w:rsidP="008536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0BA2E" w14:textId="77777777" w:rsidR="00853669" w:rsidRDefault="00853669" w:rsidP="0085366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Robert Carew(q.v.).</w:t>
      </w:r>
    </w:p>
    <w:p w14:paraId="21E31D3A" w14:textId="77777777" w:rsidR="00853669" w:rsidRDefault="00853669" w:rsidP="0085366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0E4FB7C" w14:textId="77777777" w:rsidR="00853669" w:rsidRDefault="00853669" w:rsidP="0085366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B908D7B" w14:textId="77777777" w:rsidR="00853669" w:rsidRDefault="00853669" w:rsidP="0085366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3905B76" w14:textId="77777777" w:rsidR="00853669" w:rsidRDefault="00853669" w:rsidP="0085366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411850D" w14:textId="77777777" w:rsidR="00853669" w:rsidRDefault="00853669" w:rsidP="0085366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September 2021</w:t>
      </w:r>
    </w:p>
    <w:p w14:paraId="07A3EA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C2816" w14:textId="77777777" w:rsidR="00853669" w:rsidRDefault="00853669" w:rsidP="009139A6">
      <w:r>
        <w:separator/>
      </w:r>
    </w:p>
  </w:endnote>
  <w:endnote w:type="continuationSeparator" w:id="0">
    <w:p w14:paraId="37F3B322" w14:textId="77777777" w:rsidR="00853669" w:rsidRDefault="008536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C8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9A2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6F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8619A" w14:textId="77777777" w:rsidR="00853669" w:rsidRDefault="00853669" w:rsidP="009139A6">
      <w:r>
        <w:separator/>
      </w:r>
    </w:p>
  </w:footnote>
  <w:footnote w:type="continuationSeparator" w:id="0">
    <w:p w14:paraId="156FFDD1" w14:textId="77777777" w:rsidR="00853669" w:rsidRDefault="008536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C9F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DF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3F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669"/>
    <w:rsid w:val="000666E0"/>
    <w:rsid w:val="002510B7"/>
    <w:rsid w:val="005C130B"/>
    <w:rsid w:val="00826F5C"/>
    <w:rsid w:val="0085366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9F158"/>
  <w15:chartTrackingRefBased/>
  <w15:docId w15:val="{83F96455-5BE1-4B1C-9FA0-D74BC1BA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2021-11-03T22:02:00Z</dcterms:created>
  <dcterms:modified xsi:type="dcterms:W3CDTF">2021-11-03T22:03:00Z</dcterms:modified>
</cp:coreProperties>
</file>