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BA15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Robert MERSSH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76F6CD5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</w:p>
    <w:p w14:paraId="58AED981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</w:p>
    <w:p w14:paraId="46DB178F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Mar.1484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Ipswich into lands</w:t>
      </w:r>
    </w:p>
    <w:p w14:paraId="5E239FCA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the late Thomas Sampson(q.v.).</w:t>
      </w:r>
    </w:p>
    <w:p w14:paraId="17B5F63B" w14:textId="77777777" w:rsidR="000C4E99" w:rsidRDefault="000C4E99" w:rsidP="000C4E9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AB3F3D9" w14:textId="77777777" w:rsidR="000C4E99" w:rsidRDefault="000C4E99" w:rsidP="000C4E9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pp.59-60)</w:t>
      </w:r>
    </w:p>
    <w:p w14:paraId="249EB170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</w:p>
    <w:p w14:paraId="7709D4D9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</w:p>
    <w:p w14:paraId="4F378DC1" w14:textId="77777777" w:rsidR="000C4E99" w:rsidRDefault="000C4E99" w:rsidP="000C4E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 2023</w:t>
      </w:r>
    </w:p>
    <w:p w14:paraId="078111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3FD2D" w14:textId="77777777" w:rsidR="000C4E99" w:rsidRDefault="000C4E99" w:rsidP="009139A6">
      <w:r>
        <w:separator/>
      </w:r>
    </w:p>
  </w:endnote>
  <w:endnote w:type="continuationSeparator" w:id="0">
    <w:p w14:paraId="1D7FD089" w14:textId="77777777" w:rsidR="000C4E99" w:rsidRDefault="000C4E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5CD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E58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F6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66E9C" w14:textId="77777777" w:rsidR="000C4E99" w:rsidRDefault="000C4E99" w:rsidP="009139A6">
      <w:r>
        <w:separator/>
      </w:r>
    </w:p>
  </w:footnote>
  <w:footnote w:type="continuationSeparator" w:id="0">
    <w:p w14:paraId="62E88953" w14:textId="77777777" w:rsidR="000C4E99" w:rsidRDefault="000C4E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577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B9D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648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99"/>
    <w:rsid w:val="000666E0"/>
    <w:rsid w:val="000C4E9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D3CD5"/>
  <w15:chartTrackingRefBased/>
  <w15:docId w15:val="{9289767E-4504-4B10-B40D-E03FA0B1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2023-05-18T20:25:00Z</dcterms:created>
  <dcterms:modified xsi:type="dcterms:W3CDTF">2023-05-18T20:25:00Z</dcterms:modified>
</cp:coreProperties>
</file>