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D8EF6" w14:textId="77777777" w:rsidR="00B97CA4" w:rsidRDefault="00B97CA4" w:rsidP="00B97CA4">
      <w:pPr>
        <w:pStyle w:val="NoSpacing"/>
      </w:pPr>
      <w:r>
        <w:rPr>
          <w:u w:val="single"/>
        </w:rPr>
        <w:t>Peter MERSSH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27523827" w14:textId="77777777" w:rsidR="00B97CA4" w:rsidRDefault="00B97CA4" w:rsidP="00B97CA4">
      <w:pPr>
        <w:pStyle w:val="NoSpacing"/>
      </w:pPr>
    </w:p>
    <w:p w14:paraId="18410045" w14:textId="77777777" w:rsidR="00B97CA4" w:rsidRDefault="00B97CA4" w:rsidP="00B97CA4">
      <w:pPr>
        <w:pStyle w:val="NoSpacing"/>
      </w:pPr>
    </w:p>
    <w:p w14:paraId="10B41137" w14:textId="77777777" w:rsidR="00B97CA4" w:rsidRDefault="00B97CA4" w:rsidP="00B97CA4">
      <w:pPr>
        <w:pStyle w:val="NoSpacing"/>
      </w:pPr>
      <w:r>
        <w:t>15 Mar.1425</w:t>
      </w:r>
      <w:r>
        <w:tab/>
        <w:t>He was a juror on the inquisition post mortem held in Gayton, Norfolk,</w:t>
      </w:r>
    </w:p>
    <w:p w14:paraId="67051CA8" w14:textId="77777777" w:rsidR="00B97CA4" w:rsidRDefault="00B97CA4" w:rsidP="00B97CA4">
      <w:pPr>
        <w:pStyle w:val="NoSpacing"/>
      </w:pPr>
      <w:r>
        <w:tab/>
      </w:r>
      <w:r>
        <w:tab/>
        <w:t xml:space="preserve">into lands of Joan </w:t>
      </w:r>
      <w:proofErr w:type="spellStart"/>
      <w:r>
        <w:t>Erpyngham</w:t>
      </w:r>
      <w:proofErr w:type="spellEnd"/>
      <w:r>
        <w:t>(q.v.).</w:t>
      </w:r>
    </w:p>
    <w:p w14:paraId="4A294347" w14:textId="77777777" w:rsidR="00B97CA4" w:rsidRDefault="00B97CA4" w:rsidP="00B97CA4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22-410)</w:t>
      </w:r>
    </w:p>
    <w:p w14:paraId="2C06EA5D" w14:textId="77777777" w:rsidR="00B97CA4" w:rsidRDefault="00B97CA4" w:rsidP="00B97CA4">
      <w:pPr>
        <w:pStyle w:val="NoSpacing"/>
      </w:pPr>
    </w:p>
    <w:p w14:paraId="2059B705" w14:textId="77777777" w:rsidR="00B97CA4" w:rsidRDefault="00B97CA4" w:rsidP="00B97CA4">
      <w:pPr>
        <w:pStyle w:val="NoSpacing"/>
      </w:pPr>
    </w:p>
    <w:p w14:paraId="2CCF0E5D" w14:textId="77777777" w:rsidR="00B97CA4" w:rsidRDefault="00B97CA4" w:rsidP="00B97CA4">
      <w:pPr>
        <w:pStyle w:val="NoSpacing"/>
      </w:pPr>
      <w:r>
        <w:t>5 August 2018</w:t>
      </w:r>
    </w:p>
    <w:p w14:paraId="6E3D4740" w14:textId="3B44F249" w:rsidR="006B2F86" w:rsidRPr="00B97CA4" w:rsidRDefault="00B97CA4" w:rsidP="00E71FC3">
      <w:pPr>
        <w:pStyle w:val="NoSpacing"/>
      </w:pPr>
      <w:bookmarkStart w:id="0" w:name="_GoBack"/>
      <w:bookmarkEnd w:id="0"/>
    </w:p>
    <w:sectPr w:rsidR="006B2F86" w:rsidRPr="00B97C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BBE732" w14:textId="77777777" w:rsidR="00B97CA4" w:rsidRDefault="00B97CA4" w:rsidP="00E71FC3">
      <w:pPr>
        <w:spacing w:after="0" w:line="240" w:lineRule="auto"/>
      </w:pPr>
      <w:r>
        <w:separator/>
      </w:r>
    </w:p>
  </w:endnote>
  <w:endnote w:type="continuationSeparator" w:id="0">
    <w:p w14:paraId="377AF2BB" w14:textId="77777777" w:rsidR="00B97CA4" w:rsidRDefault="00B97C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E9A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34861" w14:textId="77777777" w:rsidR="00B97CA4" w:rsidRDefault="00B97CA4" w:rsidP="00E71FC3">
      <w:pPr>
        <w:spacing w:after="0" w:line="240" w:lineRule="auto"/>
      </w:pPr>
      <w:r>
        <w:separator/>
      </w:r>
    </w:p>
  </w:footnote>
  <w:footnote w:type="continuationSeparator" w:id="0">
    <w:p w14:paraId="2FE36BE0" w14:textId="77777777" w:rsidR="00B97CA4" w:rsidRDefault="00B97C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CA4"/>
    <w:rsid w:val="001A7C09"/>
    <w:rsid w:val="00577BD5"/>
    <w:rsid w:val="00656CBA"/>
    <w:rsid w:val="006A1F77"/>
    <w:rsid w:val="00733BE7"/>
    <w:rsid w:val="00AB52E8"/>
    <w:rsid w:val="00B16D3F"/>
    <w:rsid w:val="00B97CA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1EED5"/>
  <w15:chartTrackingRefBased/>
  <w15:docId w15:val="{640EEB3A-8FD3-4222-A0C3-7B9B28AA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3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2018-08-05T20:44:00Z</dcterms:created>
  <dcterms:modified xsi:type="dcterms:W3CDTF">2018-08-05T20:44:00Z</dcterms:modified>
</cp:coreProperties>
</file>