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BE520" w14:textId="77777777" w:rsidR="00FB116D" w:rsidRDefault="00FB116D" w:rsidP="00FB116D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  <w:u w:val="single"/>
        </w:rPr>
        <w:t>John MERSSH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4CF1DCC2" w14:textId="77777777" w:rsidR="00FB116D" w:rsidRDefault="00FB116D" w:rsidP="00FB116D">
      <w:pPr>
        <w:pStyle w:val="NoSpacing"/>
        <w:rPr>
          <w:rFonts w:eastAsia="Times New Roman" w:cs="Times New Roman"/>
          <w:szCs w:val="24"/>
        </w:rPr>
      </w:pPr>
    </w:p>
    <w:p w14:paraId="75AEDA09" w14:textId="77777777" w:rsidR="00FB116D" w:rsidRDefault="00FB116D" w:rsidP="00FB116D">
      <w:pPr>
        <w:pStyle w:val="NoSpacing"/>
        <w:rPr>
          <w:rFonts w:eastAsia="Times New Roman" w:cs="Times New Roman"/>
          <w:szCs w:val="24"/>
        </w:rPr>
      </w:pPr>
    </w:p>
    <w:p w14:paraId="4FEF8A1F" w14:textId="77777777" w:rsidR="00FB116D" w:rsidRDefault="00FB116D" w:rsidP="00FB116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Mar.1484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Ipswich into lands</w:t>
      </w:r>
    </w:p>
    <w:p w14:paraId="3392B508" w14:textId="77777777" w:rsidR="00FB116D" w:rsidRDefault="00FB116D" w:rsidP="00FB116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of the late Thomas Sampson(q.v.).</w:t>
      </w:r>
    </w:p>
    <w:p w14:paraId="1E37D1B8" w14:textId="77777777" w:rsidR="00FB116D" w:rsidRDefault="00FB116D" w:rsidP="00FB116D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E754334" w14:textId="77777777" w:rsidR="00FB116D" w:rsidRDefault="00FB116D" w:rsidP="00FB116D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pp.59-60)</w:t>
      </w:r>
    </w:p>
    <w:p w14:paraId="53A0070B" w14:textId="77777777" w:rsidR="00FB116D" w:rsidRDefault="00FB116D" w:rsidP="00FB116D">
      <w:pPr>
        <w:pStyle w:val="NoSpacing"/>
        <w:rPr>
          <w:rFonts w:eastAsia="Times New Roman" w:cs="Times New Roman"/>
          <w:szCs w:val="24"/>
        </w:rPr>
      </w:pPr>
    </w:p>
    <w:p w14:paraId="3D3B1314" w14:textId="77777777" w:rsidR="00FB116D" w:rsidRDefault="00FB116D" w:rsidP="00FB116D">
      <w:pPr>
        <w:pStyle w:val="NoSpacing"/>
        <w:rPr>
          <w:rFonts w:eastAsia="Times New Roman" w:cs="Times New Roman"/>
          <w:szCs w:val="24"/>
        </w:rPr>
      </w:pPr>
    </w:p>
    <w:p w14:paraId="1E57B731" w14:textId="77777777" w:rsidR="00FB116D" w:rsidRDefault="00FB116D" w:rsidP="00FB116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May 2023</w:t>
      </w:r>
    </w:p>
    <w:p w14:paraId="022F4CD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E05C2" w14:textId="77777777" w:rsidR="00FB116D" w:rsidRDefault="00FB116D" w:rsidP="009139A6">
      <w:r>
        <w:separator/>
      </w:r>
    </w:p>
  </w:endnote>
  <w:endnote w:type="continuationSeparator" w:id="0">
    <w:p w14:paraId="7D61B3E1" w14:textId="77777777" w:rsidR="00FB116D" w:rsidRDefault="00FB11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02E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C26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E95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49F36" w14:textId="77777777" w:rsidR="00FB116D" w:rsidRDefault="00FB116D" w:rsidP="009139A6">
      <w:r>
        <w:separator/>
      </w:r>
    </w:p>
  </w:footnote>
  <w:footnote w:type="continuationSeparator" w:id="0">
    <w:p w14:paraId="3FFDC8E5" w14:textId="77777777" w:rsidR="00FB116D" w:rsidRDefault="00FB11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30D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9C0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F74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16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B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327F8"/>
  <w15:chartTrackingRefBased/>
  <w15:docId w15:val="{CB3754E0-5E20-462A-87B1-A81BF8758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2023-05-18T20:24:00Z</dcterms:created>
  <dcterms:modified xsi:type="dcterms:W3CDTF">2023-05-18T20:24:00Z</dcterms:modified>
</cp:coreProperties>
</file>