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080F1" w14:textId="77777777" w:rsidR="004331D7" w:rsidRDefault="004331D7" w:rsidP="004331D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 xml:space="preserve">John MERSSH (alias </w:t>
      </w:r>
      <w:proofErr w:type="gramStart"/>
      <w:r>
        <w:rPr>
          <w:rFonts w:cs="Times New Roman"/>
          <w:color w:val="282B30"/>
          <w:szCs w:val="24"/>
          <w:u w:val="single"/>
          <w:shd w:val="clear" w:color="auto" w:fill="FFFFFF"/>
        </w:rPr>
        <w:t>THORD)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 xml:space="preserve">     (fl.1408)</w:t>
      </w:r>
    </w:p>
    <w:p w14:paraId="36EF4B42" w14:textId="77777777" w:rsidR="004331D7" w:rsidRDefault="004331D7" w:rsidP="004331D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526F52E" w14:textId="77777777" w:rsidR="004331D7" w:rsidRDefault="004331D7" w:rsidP="004331D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29893CC" w14:textId="77777777" w:rsidR="004331D7" w:rsidRDefault="004331D7" w:rsidP="004331D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2 Oct.1408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026AA16D" w14:textId="77777777" w:rsidR="004331D7" w:rsidRDefault="004331D7" w:rsidP="004331D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4FBF7B6F" w14:textId="77777777" w:rsidR="004331D7" w:rsidRDefault="004331D7" w:rsidP="004331D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m19,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FEF2AF0" w14:textId="77777777" w:rsidR="004331D7" w:rsidRDefault="004331D7" w:rsidP="004331D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154F3353" w14:textId="77777777" w:rsidR="004331D7" w:rsidRDefault="004331D7" w:rsidP="004331D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A70ADA1" w14:textId="77777777" w:rsidR="004331D7" w:rsidRDefault="004331D7" w:rsidP="004331D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FC1AEFC" w14:textId="77777777" w:rsidR="004331D7" w:rsidRDefault="004331D7" w:rsidP="004331D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18 March 2023</w:t>
      </w:r>
    </w:p>
    <w:p w14:paraId="0F6005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BEF50" w14:textId="77777777" w:rsidR="004331D7" w:rsidRDefault="004331D7" w:rsidP="009139A6">
      <w:r>
        <w:separator/>
      </w:r>
    </w:p>
  </w:endnote>
  <w:endnote w:type="continuationSeparator" w:id="0">
    <w:p w14:paraId="784BB263" w14:textId="77777777" w:rsidR="004331D7" w:rsidRDefault="004331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090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C66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9EC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0D836" w14:textId="77777777" w:rsidR="004331D7" w:rsidRDefault="004331D7" w:rsidP="009139A6">
      <w:r>
        <w:separator/>
      </w:r>
    </w:p>
  </w:footnote>
  <w:footnote w:type="continuationSeparator" w:id="0">
    <w:p w14:paraId="0F7FD261" w14:textId="77777777" w:rsidR="004331D7" w:rsidRDefault="004331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B58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029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3D8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D7"/>
    <w:rsid w:val="000666E0"/>
    <w:rsid w:val="002510B7"/>
    <w:rsid w:val="004331D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AA009"/>
  <w15:chartTrackingRefBased/>
  <w15:docId w15:val="{24251CCC-AB95-49F8-865E-176D0266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2023-03-23T18:23:00Z</dcterms:created>
  <dcterms:modified xsi:type="dcterms:W3CDTF">2023-03-23T18:24:00Z</dcterms:modified>
</cp:coreProperties>
</file>