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MERSSH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Thomas Olton of Beccles, Suffolk(q.v.), made a plaint of debt</w:t>
      </w: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William Story of Beccles(q.v.).</w:t>
      </w: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5614" w:rsidRDefault="00EB5614" w:rsidP="00EB5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614" w:rsidRDefault="00EB5614" w:rsidP="00564E3C">
      <w:pPr>
        <w:spacing w:after="0" w:line="240" w:lineRule="auto"/>
      </w:pPr>
      <w:r>
        <w:separator/>
      </w:r>
    </w:p>
  </w:endnote>
  <w:endnote w:type="continuationSeparator" w:id="0">
    <w:p w:rsidR="00EB5614" w:rsidRDefault="00EB56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5614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614" w:rsidRDefault="00EB5614" w:rsidP="00564E3C">
      <w:pPr>
        <w:spacing w:after="0" w:line="240" w:lineRule="auto"/>
      </w:pPr>
      <w:r>
        <w:separator/>
      </w:r>
    </w:p>
  </w:footnote>
  <w:footnote w:type="continuationSeparator" w:id="0">
    <w:p w:rsidR="00EB5614" w:rsidRDefault="00EB56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14"/>
    <w:rsid w:val="00372DC6"/>
    <w:rsid w:val="00564E3C"/>
    <w:rsid w:val="0064591D"/>
    <w:rsid w:val="00DD5B8A"/>
    <w:rsid w:val="00EB41B8"/>
    <w:rsid w:val="00EB5614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88417-815E-4407-9406-8649A267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B5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2016-01-09T19:48:00Z</dcterms:created>
  <dcterms:modified xsi:type="dcterms:W3CDTF">2016-01-09T19:49:00Z</dcterms:modified>
</cp:coreProperties>
</file>