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D5F1C" w14:textId="77777777" w:rsidR="00C82784" w:rsidRDefault="00C82784" w:rsidP="00C82784">
      <w:pPr>
        <w:pStyle w:val="NoSpacing"/>
      </w:pPr>
      <w:r>
        <w:rPr>
          <w:u w:val="single"/>
        </w:rPr>
        <w:t>John MERSSCHE</w:t>
      </w:r>
      <w:r>
        <w:t xml:space="preserve">       (fl.1403)</w:t>
      </w:r>
    </w:p>
    <w:p w14:paraId="2C666640" w14:textId="77777777" w:rsidR="00C82784" w:rsidRDefault="00C82784" w:rsidP="00C82784">
      <w:pPr>
        <w:pStyle w:val="NoSpacing"/>
      </w:pPr>
      <w:r>
        <w:t>of London. Fletcher.</w:t>
      </w:r>
    </w:p>
    <w:p w14:paraId="6F6D7E1D" w14:textId="77777777" w:rsidR="00C82784" w:rsidRDefault="00C82784" w:rsidP="00C82784">
      <w:pPr>
        <w:pStyle w:val="NoSpacing"/>
      </w:pPr>
    </w:p>
    <w:p w14:paraId="568C08B5" w14:textId="77777777" w:rsidR="00C82784" w:rsidRDefault="00C82784" w:rsidP="00C82784">
      <w:pPr>
        <w:pStyle w:val="NoSpacing"/>
      </w:pPr>
    </w:p>
    <w:p w14:paraId="5536F06E" w14:textId="77777777" w:rsidR="00C82784" w:rsidRDefault="00C82784" w:rsidP="00C82784">
      <w:pPr>
        <w:pStyle w:val="NoSpacing"/>
      </w:pPr>
      <w:r>
        <w:tab/>
        <w:t>1403</w:t>
      </w:r>
      <w:r>
        <w:tab/>
        <w:t xml:space="preserve">He made a plaint of debt against John </w:t>
      </w:r>
      <w:proofErr w:type="spellStart"/>
      <w:r>
        <w:t>Saundres</w:t>
      </w:r>
      <w:proofErr w:type="spellEnd"/>
      <w:r>
        <w:t xml:space="preserve"> of Gloucester, skinner(q.v.).</w:t>
      </w:r>
    </w:p>
    <w:p w14:paraId="37B27C49" w14:textId="77777777" w:rsidR="00C82784" w:rsidRDefault="00C82784" w:rsidP="00C82784">
      <w:pPr>
        <w:pStyle w:val="NoSpacing"/>
      </w:pPr>
      <w:r>
        <w:tab/>
      </w:r>
      <w:r>
        <w:tab/>
        <w:t xml:space="preserve">( </w:t>
      </w:r>
      <w:hyperlink r:id="rId6" w:history="1">
        <w:r w:rsidRPr="00587917">
          <w:rPr>
            <w:rStyle w:val="Hyperlink"/>
          </w:rPr>
          <w:t>https://waalt.uh.edu/index.php/CP40/570:_K-Z</w:t>
        </w:r>
      </w:hyperlink>
      <w:r>
        <w:t xml:space="preserve"> )</w:t>
      </w:r>
    </w:p>
    <w:p w14:paraId="5556CB91" w14:textId="77777777" w:rsidR="00C82784" w:rsidRDefault="00C82784" w:rsidP="00C82784">
      <w:pPr>
        <w:pStyle w:val="NoSpacing"/>
      </w:pPr>
    </w:p>
    <w:p w14:paraId="7DCC6BB7" w14:textId="77777777" w:rsidR="00C82784" w:rsidRDefault="00C82784" w:rsidP="00C82784">
      <w:pPr>
        <w:pStyle w:val="NoSpacing"/>
      </w:pPr>
    </w:p>
    <w:p w14:paraId="264D36DB" w14:textId="77777777" w:rsidR="00C82784" w:rsidRDefault="00C82784" w:rsidP="00C82784">
      <w:pPr>
        <w:pStyle w:val="NoSpacing"/>
      </w:pPr>
      <w:r>
        <w:t>3 April 2025</w:t>
      </w:r>
    </w:p>
    <w:p w14:paraId="29879DB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17B3D" w14:textId="77777777" w:rsidR="00C82784" w:rsidRDefault="00C82784" w:rsidP="009139A6">
      <w:r>
        <w:separator/>
      </w:r>
    </w:p>
  </w:endnote>
  <w:endnote w:type="continuationSeparator" w:id="0">
    <w:p w14:paraId="6D9B9716" w14:textId="77777777" w:rsidR="00C82784" w:rsidRDefault="00C827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84D6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14AC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F967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5DF5A" w14:textId="77777777" w:rsidR="00C82784" w:rsidRDefault="00C82784" w:rsidP="009139A6">
      <w:r>
        <w:separator/>
      </w:r>
    </w:p>
  </w:footnote>
  <w:footnote w:type="continuationSeparator" w:id="0">
    <w:p w14:paraId="2BFF0AC0" w14:textId="77777777" w:rsidR="00C82784" w:rsidRDefault="00C827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3A57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A831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4C17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784"/>
    <w:rsid w:val="000666E0"/>
    <w:rsid w:val="000A2E7A"/>
    <w:rsid w:val="00190DFA"/>
    <w:rsid w:val="002510B7"/>
    <w:rsid w:val="00270799"/>
    <w:rsid w:val="00357E4A"/>
    <w:rsid w:val="005C130B"/>
    <w:rsid w:val="007349BA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8278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3374F"/>
  <w15:chartTrackingRefBased/>
  <w15:docId w15:val="{1FAA00ED-FD5D-44E4-946D-0F1C71537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827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70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2025-04-03T09:10:00Z</dcterms:created>
  <dcterms:modified xsi:type="dcterms:W3CDTF">2025-04-03T09:10:00Z</dcterms:modified>
</cp:coreProperties>
</file>