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MERSOUR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Shaftesbury, Dorset,</w:t>
      </w:r>
    </w:p>
    <w:p w:rsid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Erdyngton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24-181)</w:t>
      </w:r>
    </w:p>
    <w:p w:rsid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3A7C21" w:rsidRDefault="003A7C21" w:rsidP="003A7C2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April 2016</w:t>
      </w:r>
      <w:bookmarkStart w:id="0" w:name="_GoBack"/>
      <w:bookmarkEnd w:id="0"/>
    </w:p>
    <w:sectPr w:rsidR="006B2F86" w:rsidRPr="003A7C2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C21" w:rsidRDefault="003A7C21" w:rsidP="00E71FC3">
      <w:pPr>
        <w:spacing w:after="0" w:line="240" w:lineRule="auto"/>
      </w:pPr>
      <w:r>
        <w:separator/>
      </w:r>
    </w:p>
  </w:endnote>
  <w:endnote w:type="continuationSeparator" w:id="0">
    <w:p w:rsidR="003A7C21" w:rsidRDefault="003A7C2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C21" w:rsidRDefault="003A7C21" w:rsidP="00E71FC3">
      <w:pPr>
        <w:spacing w:after="0" w:line="240" w:lineRule="auto"/>
      </w:pPr>
      <w:r>
        <w:separator/>
      </w:r>
    </w:p>
  </w:footnote>
  <w:footnote w:type="continuationSeparator" w:id="0">
    <w:p w:rsidR="003A7C21" w:rsidRDefault="003A7C2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C21"/>
    <w:rsid w:val="003A7C2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FB15B1"/>
  <w15:chartTrackingRefBased/>
  <w15:docId w15:val="{D087BA5E-DC3E-4FB3-8842-AEE09E310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11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2016-04-25T20:40:00Z</dcterms:created>
  <dcterms:modified xsi:type="dcterms:W3CDTF">2016-04-25T20:41:00Z</dcterms:modified>
</cp:coreProperties>
</file>