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MERSHMAN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Colchester.</w:t>
      </w: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21-396)</w:t>
      </w: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6B2F86" w:rsidRPr="002C2280" w:rsidRDefault="002C2280" w:rsidP="002C2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sectPr w:rsidR="006B2F86" w:rsidRPr="002C22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280" w:rsidRDefault="002C2280" w:rsidP="00E71FC3">
      <w:pPr>
        <w:spacing w:after="0" w:line="240" w:lineRule="auto"/>
      </w:pPr>
      <w:r>
        <w:separator/>
      </w:r>
    </w:p>
  </w:endnote>
  <w:endnote w:type="continuationSeparator" w:id="0">
    <w:p w:rsidR="002C2280" w:rsidRDefault="002C22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280" w:rsidRDefault="002C2280" w:rsidP="00E71FC3">
      <w:pPr>
        <w:spacing w:after="0" w:line="240" w:lineRule="auto"/>
      </w:pPr>
      <w:r>
        <w:separator/>
      </w:r>
    </w:p>
  </w:footnote>
  <w:footnote w:type="continuationSeparator" w:id="0">
    <w:p w:rsidR="002C2280" w:rsidRDefault="002C22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280"/>
    <w:rsid w:val="002C228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BD90B"/>
  <w15:chartTrackingRefBased/>
  <w15:docId w15:val="{3945754E-1F05-45FE-B88D-D24E209F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2016-05-10T19:57:00Z</dcterms:created>
  <dcterms:modified xsi:type="dcterms:W3CDTF">2016-05-10T20:04:00Z</dcterms:modified>
</cp:coreProperties>
</file>