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9E44" w14:textId="77777777" w:rsidR="00300A3A" w:rsidRDefault="00300A3A" w:rsidP="00300A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MERSHEFELD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17D7E8E" w14:textId="77777777" w:rsidR="00300A3A" w:rsidRDefault="00300A3A" w:rsidP="00300A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Stratton in </w:t>
      </w:r>
      <w:proofErr w:type="spellStart"/>
      <w:r>
        <w:rPr>
          <w:rFonts w:cs="Times New Roman"/>
          <w:szCs w:val="24"/>
        </w:rPr>
        <w:t>Everchurch</w:t>
      </w:r>
      <w:proofErr w:type="spellEnd"/>
      <w:r>
        <w:rPr>
          <w:rFonts w:cs="Times New Roman"/>
          <w:szCs w:val="24"/>
        </w:rPr>
        <w:t>, Somerset. Husbandman.</w:t>
      </w:r>
    </w:p>
    <w:p w14:paraId="066CDDFD" w14:textId="77777777" w:rsidR="00300A3A" w:rsidRDefault="00300A3A" w:rsidP="00300A3A">
      <w:pPr>
        <w:pStyle w:val="NoSpacing"/>
        <w:rPr>
          <w:rFonts w:cs="Times New Roman"/>
          <w:szCs w:val="24"/>
        </w:rPr>
      </w:pPr>
    </w:p>
    <w:p w14:paraId="198CE291" w14:textId="77777777" w:rsidR="00300A3A" w:rsidRDefault="00300A3A" w:rsidP="00300A3A">
      <w:pPr>
        <w:pStyle w:val="NoSpacing"/>
        <w:rPr>
          <w:rFonts w:cs="Times New Roman"/>
          <w:szCs w:val="24"/>
        </w:rPr>
      </w:pPr>
    </w:p>
    <w:p w14:paraId="4CDC9C3B" w14:textId="77777777" w:rsidR="00300A3A" w:rsidRDefault="00300A3A" w:rsidP="00300A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Ruynon</w:t>
      </w:r>
      <w:proofErr w:type="spellEnd"/>
      <w:r>
        <w:rPr>
          <w:rFonts w:cs="Times New Roman"/>
          <w:szCs w:val="24"/>
        </w:rPr>
        <w:t xml:space="preserve">, senior(q.v.),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46626F2E" w14:textId="77777777" w:rsidR="00300A3A" w:rsidRDefault="00300A3A" w:rsidP="00300A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49501931" w14:textId="77777777" w:rsidR="00300A3A" w:rsidRDefault="00300A3A" w:rsidP="00300A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0E352B5" w14:textId="77777777" w:rsidR="00300A3A" w:rsidRDefault="00300A3A" w:rsidP="00300A3A">
      <w:pPr>
        <w:pStyle w:val="NoSpacing"/>
        <w:rPr>
          <w:rFonts w:cs="Times New Roman"/>
          <w:szCs w:val="24"/>
        </w:rPr>
      </w:pPr>
    </w:p>
    <w:p w14:paraId="4BE89E6E" w14:textId="77777777" w:rsidR="00300A3A" w:rsidRDefault="00300A3A" w:rsidP="00300A3A">
      <w:pPr>
        <w:pStyle w:val="NoSpacing"/>
        <w:rPr>
          <w:rFonts w:cs="Times New Roman"/>
          <w:szCs w:val="24"/>
        </w:rPr>
      </w:pPr>
    </w:p>
    <w:p w14:paraId="3612B00A" w14:textId="77777777" w:rsidR="00300A3A" w:rsidRDefault="00300A3A" w:rsidP="00300A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676D3F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D61EB" w14:textId="77777777" w:rsidR="00300A3A" w:rsidRDefault="00300A3A" w:rsidP="009139A6">
      <w:r>
        <w:separator/>
      </w:r>
    </w:p>
  </w:endnote>
  <w:endnote w:type="continuationSeparator" w:id="0">
    <w:p w14:paraId="635A7227" w14:textId="77777777" w:rsidR="00300A3A" w:rsidRDefault="00300A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842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603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B0E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715BA" w14:textId="77777777" w:rsidR="00300A3A" w:rsidRDefault="00300A3A" w:rsidP="009139A6">
      <w:r>
        <w:separator/>
      </w:r>
    </w:p>
  </w:footnote>
  <w:footnote w:type="continuationSeparator" w:id="0">
    <w:p w14:paraId="7D75660A" w14:textId="77777777" w:rsidR="00300A3A" w:rsidRDefault="00300A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129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8B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815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3A"/>
    <w:rsid w:val="000666E0"/>
    <w:rsid w:val="002510B7"/>
    <w:rsid w:val="00270799"/>
    <w:rsid w:val="00300A3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484BF"/>
  <w15:chartTrackingRefBased/>
  <w15:docId w15:val="{6CDBBABD-2653-4281-A397-F8A52F1A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0A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2024-03-19T21:00:00Z</dcterms:created>
  <dcterms:modified xsi:type="dcterms:W3CDTF">2024-03-19T21:01:00Z</dcterms:modified>
</cp:coreProperties>
</file>