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EDD" w:rsidRDefault="00016EDD" w:rsidP="00016EDD">
      <w:pPr>
        <w:pStyle w:val="NoSpacing"/>
      </w:pPr>
      <w:r>
        <w:rPr>
          <w:u w:val="single"/>
        </w:rPr>
        <w:t>William MERSHE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016EDD" w:rsidRDefault="00016EDD" w:rsidP="00016EDD">
      <w:pPr>
        <w:pStyle w:val="NoSpacing"/>
      </w:pPr>
      <w:r>
        <w:t xml:space="preserve">of </w:t>
      </w:r>
      <w:proofErr w:type="spellStart"/>
      <w:r>
        <w:t>Rainham</w:t>
      </w:r>
      <w:proofErr w:type="spellEnd"/>
      <w:r>
        <w:t>, Kent.</w:t>
      </w:r>
    </w:p>
    <w:p w:rsidR="00016EDD" w:rsidRDefault="00016EDD" w:rsidP="00016EDD">
      <w:pPr>
        <w:pStyle w:val="NoSpacing"/>
      </w:pPr>
    </w:p>
    <w:p w:rsidR="00016EDD" w:rsidRDefault="00016EDD" w:rsidP="00016EDD">
      <w:pPr>
        <w:pStyle w:val="NoSpacing"/>
      </w:pPr>
    </w:p>
    <w:p w:rsidR="00016EDD" w:rsidRDefault="00016EDD" w:rsidP="00016EDD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 1446-52 p.370)</w:t>
      </w:r>
    </w:p>
    <w:p w:rsidR="00016EDD" w:rsidRDefault="00016EDD" w:rsidP="00016EDD">
      <w:pPr>
        <w:pStyle w:val="NoSpacing"/>
      </w:pPr>
    </w:p>
    <w:p w:rsidR="00016EDD" w:rsidRDefault="00016EDD" w:rsidP="00016EDD">
      <w:pPr>
        <w:pStyle w:val="NoSpacing"/>
      </w:pPr>
    </w:p>
    <w:p w:rsidR="006B2F86" w:rsidRPr="00016EDD" w:rsidRDefault="00016EDD" w:rsidP="00016EDD">
      <w:pPr>
        <w:pStyle w:val="NoSpacing"/>
      </w:pPr>
      <w:r>
        <w:t>21 January 2017</w:t>
      </w:r>
      <w:bookmarkStart w:id="0" w:name="_GoBack"/>
      <w:bookmarkEnd w:id="0"/>
    </w:p>
    <w:sectPr w:rsidR="006B2F86" w:rsidRPr="00016ED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EDD" w:rsidRDefault="00016EDD" w:rsidP="00E71FC3">
      <w:pPr>
        <w:spacing w:after="0" w:line="240" w:lineRule="auto"/>
      </w:pPr>
      <w:r>
        <w:separator/>
      </w:r>
    </w:p>
  </w:endnote>
  <w:endnote w:type="continuationSeparator" w:id="0">
    <w:p w:rsidR="00016EDD" w:rsidRDefault="00016E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EDD" w:rsidRDefault="00016EDD" w:rsidP="00E71FC3">
      <w:pPr>
        <w:spacing w:after="0" w:line="240" w:lineRule="auto"/>
      </w:pPr>
      <w:r>
        <w:separator/>
      </w:r>
    </w:p>
  </w:footnote>
  <w:footnote w:type="continuationSeparator" w:id="0">
    <w:p w:rsidR="00016EDD" w:rsidRDefault="00016E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EDD"/>
    <w:rsid w:val="00016ED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91E1D"/>
  <w15:chartTrackingRefBased/>
  <w15:docId w15:val="{30B229FF-1ADF-465A-90FC-D9736C346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2017-01-21T13:23:00Z</dcterms:created>
  <dcterms:modified xsi:type="dcterms:W3CDTF">2017-01-21T13:24:00Z</dcterms:modified>
</cp:coreProperties>
</file>