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1B" w:rsidRDefault="00E5011B" w:rsidP="00E5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MERSHE</w:t>
      </w:r>
      <w:r>
        <w:rPr>
          <w:rFonts w:ascii="Times New Roman" w:hAnsi="Times New Roman" w:cs="Times New Roman"/>
        </w:rPr>
        <w:t xml:space="preserve">      (fl.1483)</w:t>
      </w:r>
    </w:p>
    <w:p w:rsidR="00E5011B" w:rsidRDefault="00E5011B" w:rsidP="00E5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Islington, Middlesex. Yeoman.</w:t>
      </w:r>
    </w:p>
    <w:p w:rsidR="00E5011B" w:rsidRDefault="00E5011B" w:rsidP="00E5011B">
      <w:pPr>
        <w:rPr>
          <w:rFonts w:ascii="Times New Roman" w:hAnsi="Times New Roman" w:cs="Times New Roman"/>
        </w:rPr>
      </w:pPr>
    </w:p>
    <w:p w:rsidR="00E5011B" w:rsidRDefault="00E5011B" w:rsidP="00E5011B">
      <w:pPr>
        <w:rPr>
          <w:rFonts w:ascii="Times New Roman" w:hAnsi="Times New Roman" w:cs="Times New Roman"/>
        </w:rPr>
      </w:pPr>
    </w:p>
    <w:p w:rsidR="00E5011B" w:rsidRDefault="00E5011B" w:rsidP="00E5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Bolsore(q.v.) brought a plaint of trespass and taking against him, </w:t>
      </w:r>
    </w:p>
    <w:p w:rsidR="00E5011B" w:rsidRDefault="00E5011B" w:rsidP="00E5011B">
      <w:pPr>
        <w:pStyle w:val="NoSpacing"/>
        <w:ind w:left="1440" w:hanging="720"/>
      </w:pPr>
      <w:r>
        <w:tab/>
      </w:r>
      <w:r>
        <w:rPr>
          <w:noProof/>
        </w:rPr>
        <w:t>John Upham of stratford at Bowe(q.v.) and William Shawe of West Ham, Essex(q.v.).</w:t>
      </w:r>
    </w:p>
    <w:p w:rsidR="00E5011B" w:rsidRDefault="00E5011B" w:rsidP="00E5011B">
      <w:pPr>
        <w:pStyle w:val="NoSpacing"/>
      </w:pPr>
      <w:r>
        <w:tab/>
      </w:r>
      <w:r>
        <w:tab/>
        <w:t>(http://aalt.law.uh.edu/Indices/CP40Indices/CP40no883Pl.htm )</w:t>
      </w:r>
    </w:p>
    <w:p w:rsidR="00E5011B" w:rsidRDefault="00E5011B" w:rsidP="00E5011B">
      <w:pPr>
        <w:pStyle w:val="NoSpacing"/>
      </w:pPr>
    </w:p>
    <w:p w:rsidR="00E5011B" w:rsidRDefault="00E5011B" w:rsidP="00E5011B">
      <w:pPr>
        <w:pStyle w:val="NoSpacing"/>
      </w:pPr>
    </w:p>
    <w:p w:rsidR="00E5011B" w:rsidRDefault="00E5011B" w:rsidP="00E5011B">
      <w:pPr>
        <w:pStyle w:val="NoSpacing"/>
      </w:pPr>
    </w:p>
    <w:p w:rsidR="00E5011B" w:rsidRDefault="00E5011B" w:rsidP="00E5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2017</w:t>
      </w:r>
      <w:bookmarkStart w:id="0" w:name="_GoBack"/>
      <w:bookmarkEnd w:id="0"/>
    </w:p>
    <w:p w:rsidR="006B2F86" w:rsidRPr="00E71FC3" w:rsidRDefault="00E5011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1B" w:rsidRDefault="00E5011B" w:rsidP="00E71FC3">
      <w:r>
        <w:separator/>
      </w:r>
    </w:p>
  </w:endnote>
  <w:endnote w:type="continuationSeparator" w:id="0">
    <w:p w:rsidR="00E5011B" w:rsidRDefault="00E501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1B" w:rsidRDefault="00E5011B" w:rsidP="00E71FC3">
      <w:r>
        <w:separator/>
      </w:r>
    </w:p>
  </w:footnote>
  <w:footnote w:type="continuationSeparator" w:id="0">
    <w:p w:rsidR="00E5011B" w:rsidRDefault="00E501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1B"/>
    <w:rsid w:val="001A7C09"/>
    <w:rsid w:val="00577BD5"/>
    <w:rsid w:val="00656CBA"/>
    <w:rsid w:val="006A1F77"/>
    <w:rsid w:val="00733BE7"/>
    <w:rsid w:val="00AB52E8"/>
    <w:rsid w:val="00B16D3F"/>
    <w:rsid w:val="00BB41AC"/>
    <w:rsid w:val="00E501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34F3"/>
  <w15:chartTrackingRefBased/>
  <w15:docId w15:val="{6DE419B6-27B7-48AD-BCAB-6D90B8BD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01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2017-06-16T19:52:00Z</dcterms:created>
  <dcterms:modified xsi:type="dcterms:W3CDTF">2017-06-16T19:53:00Z</dcterms:modified>
</cp:coreProperties>
</file>