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D7666" w14:textId="77777777" w:rsidR="00694E26" w:rsidRDefault="00694E26" w:rsidP="00694E26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MERSHE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56241127" w14:textId="77777777" w:rsidR="00694E26" w:rsidRDefault="00694E26" w:rsidP="00694E26">
      <w:pPr>
        <w:pStyle w:val="NoSpacing"/>
        <w:rPr>
          <w:rFonts w:cs="Times New Roman"/>
          <w:szCs w:val="24"/>
        </w:rPr>
      </w:pPr>
    </w:p>
    <w:p w14:paraId="40B2E6CD" w14:textId="77777777" w:rsidR="00694E26" w:rsidRDefault="00694E26" w:rsidP="00694E26">
      <w:pPr>
        <w:pStyle w:val="NoSpacing"/>
        <w:rPr>
          <w:rFonts w:cs="Times New Roman"/>
          <w:szCs w:val="24"/>
        </w:rPr>
      </w:pPr>
    </w:p>
    <w:p w14:paraId="2A4D13F3" w14:textId="77777777" w:rsidR="00694E26" w:rsidRDefault="00694E26" w:rsidP="00694E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Jul.</w:t>
      </w: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Guildford, Surrey,</w:t>
      </w:r>
    </w:p>
    <w:p w14:paraId="6A032412" w14:textId="77777777" w:rsidR="00694E26" w:rsidRDefault="00694E26" w:rsidP="00694E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Margery </w:t>
      </w:r>
      <w:proofErr w:type="spellStart"/>
      <w:r>
        <w:rPr>
          <w:rFonts w:cs="Times New Roman"/>
          <w:szCs w:val="24"/>
        </w:rPr>
        <w:t>Bessell</w:t>
      </w:r>
      <w:proofErr w:type="spellEnd"/>
      <w:r>
        <w:rPr>
          <w:rFonts w:cs="Times New Roman"/>
          <w:szCs w:val="24"/>
        </w:rPr>
        <w:t>(q.v.).</w:t>
      </w:r>
    </w:p>
    <w:p w14:paraId="158BBBBB" w14:textId="77777777" w:rsidR="00694E26" w:rsidRDefault="00694E26" w:rsidP="00694E2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CADABB5" w14:textId="77777777" w:rsidR="00694E26" w:rsidRDefault="00694E26" w:rsidP="00694E2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p.67)</w:t>
      </w:r>
    </w:p>
    <w:p w14:paraId="1DA11021" w14:textId="77777777" w:rsidR="00694E26" w:rsidRDefault="00694E26" w:rsidP="00694E26">
      <w:pPr>
        <w:pStyle w:val="NoSpacing"/>
        <w:rPr>
          <w:rFonts w:eastAsia="Times New Roman" w:cs="Times New Roman"/>
          <w:szCs w:val="24"/>
        </w:rPr>
      </w:pPr>
    </w:p>
    <w:p w14:paraId="46F47F81" w14:textId="77777777" w:rsidR="00694E26" w:rsidRDefault="00694E26" w:rsidP="00694E26">
      <w:pPr>
        <w:pStyle w:val="NoSpacing"/>
        <w:rPr>
          <w:rFonts w:eastAsia="Times New Roman" w:cs="Times New Roman"/>
          <w:szCs w:val="24"/>
        </w:rPr>
      </w:pPr>
    </w:p>
    <w:p w14:paraId="2CCC5693" w14:textId="77777777" w:rsidR="00694E26" w:rsidRDefault="00694E26" w:rsidP="00694E2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31 May 2023</w:t>
      </w:r>
    </w:p>
    <w:p w14:paraId="7C67E9C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7B03F" w14:textId="77777777" w:rsidR="00694E26" w:rsidRDefault="00694E26" w:rsidP="009139A6">
      <w:r>
        <w:separator/>
      </w:r>
    </w:p>
  </w:endnote>
  <w:endnote w:type="continuationSeparator" w:id="0">
    <w:p w14:paraId="433BBBE3" w14:textId="77777777" w:rsidR="00694E26" w:rsidRDefault="00694E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788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B032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F84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FB941" w14:textId="77777777" w:rsidR="00694E26" w:rsidRDefault="00694E26" w:rsidP="009139A6">
      <w:r>
        <w:separator/>
      </w:r>
    </w:p>
  </w:footnote>
  <w:footnote w:type="continuationSeparator" w:id="0">
    <w:p w14:paraId="424FEA32" w14:textId="77777777" w:rsidR="00694E26" w:rsidRDefault="00694E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178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572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6B4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E26"/>
    <w:rsid w:val="000666E0"/>
    <w:rsid w:val="002510B7"/>
    <w:rsid w:val="005C130B"/>
    <w:rsid w:val="00694E2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6A6BE"/>
  <w15:chartTrackingRefBased/>
  <w15:docId w15:val="{8D8B3E2F-BC47-42C2-87F6-5DFE2D2F8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2023-05-31T19:42:00Z</dcterms:created>
  <dcterms:modified xsi:type="dcterms:W3CDTF">2023-05-31T19:42:00Z</dcterms:modified>
</cp:coreProperties>
</file>