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5649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Philip MERSHE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CB01BB1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</w:p>
    <w:p w14:paraId="2B2321CE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</w:p>
    <w:p w14:paraId="7DD4A0C4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6128839A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6A4D8349" w14:textId="77777777" w:rsidR="007A0368" w:rsidRDefault="007A0368" w:rsidP="007A036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AB26747" w14:textId="77777777" w:rsidR="007A0368" w:rsidRDefault="007A0368" w:rsidP="007A036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6930EDE0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</w:p>
    <w:p w14:paraId="15229779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</w:p>
    <w:p w14:paraId="6B19C26A" w14:textId="77777777" w:rsidR="007A0368" w:rsidRDefault="007A0368" w:rsidP="007A036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503BC91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7A10" w14:textId="77777777" w:rsidR="007A0368" w:rsidRDefault="007A0368" w:rsidP="009139A6">
      <w:r>
        <w:separator/>
      </w:r>
    </w:p>
  </w:endnote>
  <w:endnote w:type="continuationSeparator" w:id="0">
    <w:p w14:paraId="42DB8A92" w14:textId="77777777" w:rsidR="007A0368" w:rsidRDefault="007A03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58C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D4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71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F43F7" w14:textId="77777777" w:rsidR="007A0368" w:rsidRDefault="007A0368" w:rsidP="009139A6">
      <w:r>
        <w:separator/>
      </w:r>
    </w:p>
  </w:footnote>
  <w:footnote w:type="continuationSeparator" w:id="0">
    <w:p w14:paraId="0D8E64E2" w14:textId="77777777" w:rsidR="007A0368" w:rsidRDefault="007A03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65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66A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88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68"/>
    <w:rsid w:val="000666E0"/>
    <w:rsid w:val="002510B7"/>
    <w:rsid w:val="005C130B"/>
    <w:rsid w:val="007A036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D83AF"/>
  <w15:chartTrackingRefBased/>
  <w15:docId w15:val="{53A01D7B-0236-483C-B25A-B228102C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2023-09-15T19:54:00Z</dcterms:created>
  <dcterms:modified xsi:type="dcterms:W3CDTF">2023-09-15T19:54:00Z</dcterms:modified>
</cp:coreProperties>
</file>