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9F121" w14:textId="77777777" w:rsidR="00F27BBB" w:rsidRDefault="00F27BBB" w:rsidP="00F27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MERSHE, the elder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7ED46E7A" w14:textId="77777777" w:rsidR="00F27BBB" w:rsidRDefault="00F27BBB" w:rsidP="00F27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Yeoman.</w:t>
      </w:r>
    </w:p>
    <w:p w14:paraId="369F4950" w14:textId="77777777" w:rsidR="00F27BBB" w:rsidRDefault="00F27BBB" w:rsidP="00F27BBB">
      <w:pPr>
        <w:pStyle w:val="NoSpacing"/>
        <w:rPr>
          <w:rFonts w:cs="Times New Roman"/>
          <w:szCs w:val="24"/>
        </w:rPr>
      </w:pPr>
    </w:p>
    <w:p w14:paraId="17CC59CE" w14:textId="77777777" w:rsidR="00F27BBB" w:rsidRDefault="00F27BBB" w:rsidP="00F27BBB">
      <w:pPr>
        <w:pStyle w:val="NoSpacing"/>
        <w:rPr>
          <w:rFonts w:cs="Times New Roman"/>
          <w:szCs w:val="24"/>
        </w:rPr>
      </w:pPr>
    </w:p>
    <w:p w14:paraId="159E0237" w14:textId="77777777" w:rsidR="00F27BBB" w:rsidRDefault="00F27BBB" w:rsidP="00F27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69C7AB4E" w14:textId="77777777" w:rsidR="00F27BBB" w:rsidRDefault="00F27BBB" w:rsidP="00F27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2C03B970" w14:textId="77777777" w:rsidR="00F27BBB" w:rsidRDefault="00F27BBB" w:rsidP="00F27BBB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</w:t>
      </w:r>
      <w:proofErr w:type="spellEnd"/>
      <w:r>
        <w:rPr>
          <w:rFonts w:cs="Times New Roman"/>
          <w:szCs w:val="24"/>
        </w:rPr>
        <w:t>)</w:t>
      </w:r>
    </w:p>
    <w:p w14:paraId="25EDB8F5" w14:textId="77777777" w:rsidR="00F27BBB" w:rsidRDefault="00F27BBB" w:rsidP="00F27BBB">
      <w:pPr>
        <w:pStyle w:val="NoSpacing"/>
        <w:rPr>
          <w:rFonts w:cs="Times New Roman"/>
          <w:szCs w:val="24"/>
        </w:rPr>
      </w:pPr>
    </w:p>
    <w:p w14:paraId="2BDD5C7B" w14:textId="77777777" w:rsidR="00F27BBB" w:rsidRDefault="00F27BBB" w:rsidP="00F27BBB">
      <w:pPr>
        <w:pStyle w:val="NoSpacing"/>
        <w:rPr>
          <w:rFonts w:cs="Times New Roman"/>
          <w:szCs w:val="24"/>
        </w:rPr>
      </w:pPr>
    </w:p>
    <w:p w14:paraId="6631AD7A" w14:textId="77777777" w:rsidR="00F27BBB" w:rsidRDefault="00F27BBB" w:rsidP="00F27B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50D817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D7DF5" w14:textId="77777777" w:rsidR="00F27BBB" w:rsidRDefault="00F27BBB" w:rsidP="009139A6">
      <w:r>
        <w:separator/>
      </w:r>
    </w:p>
  </w:endnote>
  <w:endnote w:type="continuationSeparator" w:id="0">
    <w:p w14:paraId="2EF18B2A" w14:textId="77777777" w:rsidR="00F27BBB" w:rsidRDefault="00F27B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AFC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AC5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6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4B8DA" w14:textId="77777777" w:rsidR="00F27BBB" w:rsidRDefault="00F27BBB" w:rsidP="009139A6">
      <w:r>
        <w:separator/>
      </w:r>
    </w:p>
  </w:footnote>
  <w:footnote w:type="continuationSeparator" w:id="0">
    <w:p w14:paraId="630D7FB9" w14:textId="77777777" w:rsidR="00F27BBB" w:rsidRDefault="00F27B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6D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4A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FFF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B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27BBB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90648"/>
  <w15:chartTrackingRefBased/>
  <w15:docId w15:val="{99591ED4-C87C-4CD4-81E4-CD098767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2024-04-20T18:06:00Z</dcterms:created>
  <dcterms:modified xsi:type="dcterms:W3CDTF">2024-04-20T18:06:00Z</dcterms:modified>
</cp:coreProperties>
</file>