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4C0F4" w14:textId="77777777" w:rsidR="00B936C6" w:rsidRDefault="00B936C6" w:rsidP="00B936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MERSHE, the younger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2C3B52A5" w14:textId="77777777" w:rsidR="00B936C6" w:rsidRPr="00F86AFB" w:rsidRDefault="00B936C6" w:rsidP="00B936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Groom.</w:t>
      </w:r>
    </w:p>
    <w:p w14:paraId="7ADE3D1C" w14:textId="77777777" w:rsidR="00B936C6" w:rsidRDefault="00B936C6" w:rsidP="00B936C6">
      <w:pPr>
        <w:pStyle w:val="NoSpacing"/>
        <w:rPr>
          <w:rFonts w:cs="Times New Roman"/>
          <w:szCs w:val="24"/>
        </w:rPr>
      </w:pPr>
    </w:p>
    <w:p w14:paraId="3ADB4BB7" w14:textId="77777777" w:rsidR="00B936C6" w:rsidRDefault="00B936C6" w:rsidP="00B936C6">
      <w:pPr>
        <w:pStyle w:val="NoSpacing"/>
        <w:rPr>
          <w:rFonts w:cs="Times New Roman"/>
          <w:szCs w:val="24"/>
        </w:rPr>
      </w:pPr>
    </w:p>
    <w:p w14:paraId="09F47EBB" w14:textId="77777777" w:rsidR="00B936C6" w:rsidRDefault="00B936C6" w:rsidP="00B936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03AE77D8" w14:textId="77777777" w:rsidR="00B936C6" w:rsidRDefault="00B936C6" w:rsidP="00B936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57385DE1" w14:textId="77777777" w:rsidR="00B936C6" w:rsidRDefault="00B936C6" w:rsidP="00B936C6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</w:t>
      </w:r>
      <w:proofErr w:type="spellEnd"/>
      <w:r>
        <w:rPr>
          <w:rFonts w:cs="Times New Roman"/>
          <w:szCs w:val="24"/>
        </w:rPr>
        <w:t>)</w:t>
      </w:r>
    </w:p>
    <w:p w14:paraId="2876545C" w14:textId="77777777" w:rsidR="00B936C6" w:rsidRDefault="00B936C6" w:rsidP="00B936C6">
      <w:pPr>
        <w:pStyle w:val="NoSpacing"/>
        <w:rPr>
          <w:rFonts w:cs="Times New Roman"/>
          <w:szCs w:val="24"/>
        </w:rPr>
      </w:pPr>
    </w:p>
    <w:p w14:paraId="5E8F1C2C" w14:textId="77777777" w:rsidR="00B936C6" w:rsidRDefault="00B936C6" w:rsidP="00B936C6">
      <w:pPr>
        <w:pStyle w:val="NoSpacing"/>
        <w:rPr>
          <w:rFonts w:cs="Times New Roman"/>
          <w:szCs w:val="24"/>
        </w:rPr>
      </w:pPr>
    </w:p>
    <w:p w14:paraId="33389A27" w14:textId="77777777" w:rsidR="00B936C6" w:rsidRDefault="00B936C6" w:rsidP="00B936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62F418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337C4" w14:textId="77777777" w:rsidR="00B936C6" w:rsidRDefault="00B936C6" w:rsidP="009139A6">
      <w:r>
        <w:separator/>
      </w:r>
    </w:p>
  </w:endnote>
  <w:endnote w:type="continuationSeparator" w:id="0">
    <w:p w14:paraId="4D88830A" w14:textId="77777777" w:rsidR="00B936C6" w:rsidRDefault="00B936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10A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7BD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2D3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CD18C" w14:textId="77777777" w:rsidR="00B936C6" w:rsidRDefault="00B936C6" w:rsidP="009139A6">
      <w:r>
        <w:separator/>
      </w:r>
    </w:p>
  </w:footnote>
  <w:footnote w:type="continuationSeparator" w:id="0">
    <w:p w14:paraId="310D1D07" w14:textId="77777777" w:rsidR="00B936C6" w:rsidRDefault="00B936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4FC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C51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9E2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C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936C6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C9B47"/>
  <w15:chartTrackingRefBased/>
  <w15:docId w15:val="{33EF395C-90E6-4265-BC6A-CAE6DE3B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2024-05-04T14:45:00Z</dcterms:created>
  <dcterms:modified xsi:type="dcterms:W3CDTF">2024-05-04T14:45:00Z</dcterms:modified>
</cp:coreProperties>
</file>