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0D9B2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MERSHE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DC5AD3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“Samford”, Somerset. Yeoman.</w:t>
      </w:r>
    </w:p>
    <w:p w14:paraId="669556B2" w14:textId="77777777" w:rsidR="004C5FF0" w:rsidRDefault="004C5FF0" w:rsidP="004C5FF0">
      <w:pPr>
        <w:rPr>
          <w:rFonts w:ascii="Times New Roman" w:hAnsi="Times New Roman" w:cs="Times New Roman"/>
        </w:rPr>
      </w:pPr>
    </w:p>
    <w:p w14:paraId="0A2BE939" w14:textId="77777777" w:rsidR="004C5FF0" w:rsidRDefault="004C5FF0" w:rsidP="004C5FF0">
      <w:pPr>
        <w:rPr>
          <w:rFonts w:ascii="Times New Roman" w:hAnsi="Times New Roman" w:cs="Times New Roman"/>
        </w:rPr>
      </w:pPr>
    </w:p>
    <w:p w14:paraId="519EDB2A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Michell(q.v.) brought a plaint of trespass and taking against him </w:t>
      </w:r>
    </w:p>
    <w:p w14:paraId="564AC195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Broughton of “</w:t>
      </w:r>
      <w:proofErr w:type="gramStart"/>
      <w:r>
        <w:rPr>
          <w:rFonts w:ascii="Times New Roman" w:hAnsi="Times New Roman" w:cs="Times New Roman"/>
        </w:rPr>
        <w:t>Samford”(</w:t>
      </w:r>
      <w:proofErr w:type="gramEnd"/>
      <w:r>
        <w:rPr>
          <w:rFonts w:ascii="Times New Roman" w:hAnsi="Times New Roman" w:cs="Times New Roman"/>
        </w:rPr>
        <w:t>q.v.).</w:t>
      </w:r>
    </w:p>
    <w:p w14:paraId="0CF15D7B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9BDDD3" w14:textId="77777777" w:rsidR="004C5FF0" w:rsidRDefault="004C5FF0" w:rsidP="004C5FF0">
      <w:pPr>
        <w:rPr>
          <w:rFonts w:ascii="Times New Roman" w:hAnsi="Times New Roman" w:cs="Times New Roman"/>
        </w:rPr>
      </w:pPr>
    </w:p>
    <w:p w14:paraId="5099AC96" w14:textId="77777777" w:rsidR="004C5FF0" w:rsidRDefault="004C5FF0" w:rsidP="004C5FF0">
      <w:pPr>
        <w:rPr>
          <w:rFonts w:ascii="Times New Roman" w:hAnsi="Times New Roman" w:cs="Times New Roman"/>
        </w:rPr>
      </w:pPr>
    </w:p>
    <w:p w14:paraId="327ED487" w14:textId="77777777" w:rsidR="004C5FF0" w:rsidRDefault="004C5FF0" w:rsidP="004C5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2018</w:t>
      </w:r>
    </w:p>
    <w:p w14:paraId="46AC174F" w14:textId="77777777" w:rsidR="006B2F86" w:rsidRPr="00E71FC3" w:rsidRDefault="004C5F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41F61" w14:textId="77777777" w:rsidR="004C5FF0" w:rsidRDefault="004C5FF0" w:rsidP="00E71FC3">
      <w:r>
        <w:separator/>
      </w:r>
    </w:p>
  </w:endnote>
  <w:endnote w:type="continuationSeparator" w:id="0">
    <w:p w14:paraId="5113AE06" w14:textId="77777777" w:rsidR="004C5FF0" w:rsidRDefault="004C5F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C9D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783B4" w14:textId="77777777" w:rsidR="004C5FF0" w:rsidRDefault="004C5FF0" w:rsidP="00E71FC3">
      <w:r>
        <w:separator/>
      </w:r>
    </w:p>
  </w:footnote>
  <w:footnote w:type="continuationSeparator" w:id="0">
    <w:p w14:paraId="459858A1" w14:textId="77777777" w:rsidR="004C5FF0" w:rsidRDefault="004C5F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F0"/>
    <w:rsid w:val="001A7C09"/>
    <w:rsid w:val="004C5F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B7EE"/>
  <w15:chartTrackingRefBased/>
  <w15:docId w15:val="{ACBFB8AE-7EDE-49E4-9AB9-F3146767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F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C5F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2018-06-23T11:50:00Z</dcterms:created>
  <dcterms:modified xsi:type="dcterms:W3CDTF">2018-06-23T11:52:00Z</dcterms:modified>
</cp:coreProperties>
</file>