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23C80F" w14:textId="77777777" w:rsidR="00C320C7" w:rsidRDefault="00C320C7" w:rsidP="00C32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MERSHE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FBEBFA4" w14:textId="77777777" w:rsidR="00C320C7" w:rsidRDefault="00C320C7" w:rsidP="00C32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Harborough, Leicestershire. Draper.</w:t>
      </w:r>
    </w:p>
    <w:p w14:paraId="63CAC866" w14:textId="77777777" w:rsidR="00C320C7" w:rsidRDefault="00C320C7" w:rsidP="00C320C7">
      <w:pPr>
        <w:rPr>
          <w:rFonts w:ascii="Times New Roman" w:hAnsi="Times New Roman" w:cs="Times New Roman"/>
        </w:rPr>
      </w:pPr>
    </w:p>
    <w:p w14:paraId="7576D861" w14:textId="77777777" w:rsidR="00C320C7" w:rsidRDefault="00C320C7" w:rsidP="00C320C7">
      <w:pPr>
        <w:rPr>
          <w:rFonts w:ascii="Times New Roman" w:hAnsi="Times New Roman" w:cs="Times New Roman"/>
        </w:rPr>
      </w:pPr>
    </w:p>
    <w:p w14:paraId="6B57ED95" w14:textId="77777777" w:rsidR="00C320C7" w:rsidRDefault="00C320C7" w:rsidP="00C32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Wattes</w:t>
      </w:r>
      <w:proofErr w:type="spellEnd"/>
      <w:r>
        <w:rPr>
          <w:rFonts w:ascii="Times New Roman" w:hAnsi="Times New Roman" w:cs="Times New Roman"/>
        </w:rPr>
        <w:t xml:space="preserve"> of Northampton(q.v.) brought a plaint of debt against him.</w:t>
      </w:r>
    </w:p>
    <w:p w14:paraId="27426025" w14:textId="77777777" w:rsidR="00C320C7" w:rsidRDefault="00C320C7" w:rsidP="00C32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1257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86F3E63" w14:textId="77777777" w:rsidR="00C320C7" w:rsidRDefault="00C320C7" w:rsidP="00C320C7">
      <w:pPr>
        <w:rPr>
          <w:rFonts w:ascii="Times New Roman" w:hAnsi="Times New Roman" w:cs="Times New Roman"/>
        </w:rPr>
      </w:pPr>
    </w:p>
    <w:p w14:paraId="1EB938BA" w14:textId="77777777" w:rsidR="00C320C7" w:rsidRDefault="00C320C7" w:rsidP="00C320C7">
      <w:pPr>
        <w:rPr>
          <w:rFonts w:ascii="Times New Roman" w:hAnsi="Times New Roman" w:cs="Times New Roman"/>
        </w:rPr>
      </w:pPr>
    </w:p>
    <w:p w14:paraId="42C20C77" w14:textId="77777777" w:rsidR="00C320C7" w:rsidRDefault="00C320C7" w:rsidP="00C32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March 2019</w:t>
      </w:r>
    </w:p>
    <w:p w14:paraId="267205B0" w14:textId="77777777" w:rsidR="006B2F86" w:rsidRPr="00E71FC3" w:rsidRDefault="00C320C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761AE0" w14:textId="77777777" w:rsidR="00C320C7" w:rsidRDefault="00C320C7" w:rsidP="00E71FC3">
      <w:r>
        <w:separator/>
      </w:r>
    </w:p>
  </w:endnote>
  <w:endnote w:type="continuationSeparator" w:id="0">
    <w:p w14:paraId="4AF6CAAF" w14:textId="77777777" w:rsidR="00C320C7" w:rsidRDefault="00C320C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405B9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50F425" w14:textId="77777777" w:rsidR="00C320C7" w:rsidRDefault="00C320C7" w:rsidP="00E71FC3">
      <w:r>
        <w:separator/>
      </w:r>
    </w:p>
  </w:footnote>
  <w:footnote w:type="continuationSeparator" w:id="0">
    <w:p w14:paraId="77D30323" w14:textId="77777777" w:rsidR="00C320C7" w:rsidRDefault="00C320C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0C7"/>
    <w:rsid w:val="001A7C09"/>
    <w:rsid w:val="00577BD5"/>
    <w:rsid w:val="00656CBA"/>
    <w:rsid w:val="006A1F77"/>
    <w:rsid w:val="00733BE7"/>
    <w:rsid w:val="00AB52E8"/>
    <w:rsid w:val="00B16D3F"/>
    <w:rsid w:val="00BB41AC"/>
    <w:rsid w:val="00C320C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83F9E"/>
  <w15:chartTrackingRefBased/>
  <w15:docId w15:val="{AB06D825-0C6F-41CE-B062-10766959C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20C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320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2019-04-02T18:41:00Z</dcterms:created>
  <dcterms:modified xsi:type="dcterms:W3CDTF">2019-04-02T18:42:00Z</dcterms:modified>
</cp:coreProperties>
</file>