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BFA" w:rsidRPr="00A50DC4" w:rsidRDefault="00030BFA" w:rsidP="00030B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  <w:u w:val="single"/>
        </w:rPr>
        <w:t>John MERSHE</w:t>
      </w:r>
      <w:r w:rsidRPr="00A50DC4">
        <w:rPr>
          <w:rFonts w:ascii="Times New Roman" w:hAnsi="Times New Roman" w:cs="Times New Roman"/>
          <w:sz w:val="24"/>
          <w:szCs w:val="24"/>
        </w:rPr>
        <w:t xml:space="preserve">       (fl.1494)</w:t>
      </w:r>
    </w:p>
    <w:p w:rsidR="00030BFA" w:rsidRPr="00A50DC4" w:rsidRDefault="00030BFA" w:rsidP="00030B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>of East Studwold, in the parish of Little Mongeham, Kent.</w:t>
      </w:r>
    </w:p>
    <w:p w:rsidR="00030BFA" w:rsidRPr="00A50DC4" w:rsidRDefault="00030BFA" w:rsidP="00030B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0BFA" w:rsidRPr="00A50DC4" w:rsidRDefault="00030BFA" w:rsidP="00030B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0BFA" w:rsidRPr="00A50DC4" w:rsidRDefault="00030BFA" w:rsidP="00030B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ab/>
        <w:t>1494</w:t>
      </w:r>
      <w:r w:rsidRPr="00A50DC4">
        <w:rPr>
          <w:rFonts w:ascii="Times New Roman" w:hAnsi="Times New Roman" w:cs="Times New Roman"/>
          <w:sz w:val="24"/>
          <w:szCs w:val="24"/>
        </w:rPr>
        <w:tab/>
        <w:t>He made his Will.  (Plomer p.317)</w:t>
      </w:r>
    </w:p>
    <w:p w:rsidR="00030BFA" w:rsidRPr="00A50DC4" w:rsidRDefault="00030BFA" w:rsidP="00030B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0BFA" w:rsidRPr="00A50DC4" w:rsidRDefault="00030BFA" w:rsidP="00030B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30BFA" w:rsidRPr="00A50DC4" w:rsidRDefault="00030BFA" w:rsidP="00030B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0DC4">
        <w:rPr>
          <w:rFonts w:ascii="Times New Roman" w:hAnsi="Times New Roman" w:cs="Times New Roman"/>
          <w:sz w:val="24"/>
          <w:szCs w:val="24"/>
        </w:rPr>
        <w:t>1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BFA" w:rsidRDefault="00030BFA" w:rsidP="00564E3C">
      <w:pPr>
        <w:spacing w:after="0" w:line="240" w:lineRule="auto"/>
      </w:pPr>
      <w:r>
        <w:separator/>
      </w:r>
    </w:p>
  </w:endnote>
  <w:endnote w:type="continuationSeparator" w:id="0">
    <w:p w:rsidR="00030BFA" w:rsidRDefault="00030BF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30BFA">
      <w:rPr>
        <w:rFonts w:ascii="Times New Roman" w:hAnsi="Times New Roman" w:cs="Times New Roman"/>
        <w:noProof/>
        <w:sz w:val="24"/>
        <w:szCs w:val="24"/>
      </w:rPr>
      <w:t>31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BFA" w:rsidRDefault="00030BFA" w:rsidP="00564E3C">
      <w:pPr>
        <w:spacing w:after="0" w:line="240" w:lineRule="auto"/>
      </w:pPr>
      <w:r>
        <w:separator/>
      </w:r>
    </w:p>
  </w:footnote>
  <w:footnote w:type="continuationSeparator" w:id="0">
    <w:p w:rsidR="00030BFA" w:rsidRDefault="00030BF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BFA"/>
    <w:rsid w:val="00030BFA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A8A351-44D3-4E99-A06B-E35F10E77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2015-10-31T21:08:00Z</dcterms:created>
  <dcterms:modified xsi:type="dcterms:W3CDTF">2015-10-31T21:15:00Z</dcterms:modified>
</cp:coreProperties>
</file>