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0E2FE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5AE0DD86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Coventry. </w:t>
      </w:r>
    </w:p>
    <w:p w14:paraId="7F9F40CE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862AF4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A9FE5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4F44D215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1E3C4AD2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F0FF1" w14:textId="77777777" w:rsidR="00A56590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3461F" w14:textId="77777777" w:rsidR="00A56590" w:rsidRPr="004F290A" w:rsidRDefault="00A56590" w:rsidP="00A565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2021</w:t>
      </w:r>
    </w:p>
    <w:p w14:paraId="0DEB68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3A317" w14:textId="77777777" w:rsidR="00A56590" w:rsidRDefault="00A56590" w:rsidP="009139A6">
      <w:r>
        <w:separator/>
      </w:r>
    </w:p>
  </w:endnote>
  <w:endnote w:type="continuationSeparator" w:id="0">
    <w:p w14:paraId="043534A9" w14:textId="77777777" w:rsidR="00A56590" w:rsidRDefault="00A565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DE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D3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CC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D740C" w14:textId="77777777" w:rsidR="00A56590" w:rsidRDefault="00A56590" w:rsidP="009139A6">
      <w:r>
        <w:separator/>
      </w:r>
    </w:p>
  </w:footnote>
  <w:footnote w:type="continuationSeparator" w:id="0">
    <w:p w14:paraId="4DDB41C9" w14:textId="77777777" w:rsidR="00A56590" w:rsidRDefault="00A565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6A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8A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5E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90"/>
    <w:rsid w:val="000666E0"/>
    <w:rsid w:val="002510B7"/>
    <w:rsid w:val="005C130B"/>
    <w:rsid w:val="00826F5C"/>
    <w:rsid w:val="009139A6"/>
    <w:rsid w:val="009448BB"/>
    <w:rsid w:val="00A3176C"/>
    <w:rsid w:val="00A5659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99E3"/>
  <w15:chartTrackingRefBased/>
  <w15:docId w15:val="{8D84F2AB-8BA8-45E3-B26D-238D01A7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2021-04-30T15:46:00Z</dcterms:created>
  <dcterms:modified xsi:type="dcterms:W3CDTF">2021-04-30T15:47:00Z</dcterms:modified>
</cp:coreProperties>
</file>