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5A92C" w14:textId="77777777" w:rsidR="004C1E74" w:rsidRDefault="004C1E74" w:rsidP="004C1E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MERSHE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12A7E909" w14:textId="77777777" w:rsidR="004C1E74" w:rsidRDefault="004C1E74" w:rsidP="004C1E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A3AEE6" w14:textId="77777777" w:rsidR="004C1E74" w:rsidRDefault="004C1E74" w:rsidP="004C1E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7982F8" w14:textId="77777777" w:rsidR="004C1E74" w:rsidRDefault="004C1E74" w:rsidP="004C1E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Apr.1484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Broadwindsor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68A266FE" w14:textId="77777777" w:rsidR="004C1E74" w:rsidRDefault="004C1E74" w:rsidP="004C1E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Dorset, into lands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Bonvyle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Dylyngton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395604B3" w14:textId="77777777" w:rsidR="004C1E74" w:rsidRDefault="004C1E74" w:rsidP="004C1E74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FF2C7B" w14:textId="77777777" w:rsidR="004C1E74" w:rsidRDefault="004C1E74" w:rsidP="004C1E74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p.17)</w:t>
      </w:r>
    </w:p>
    <w:p w14:paraId="5F5A4246" w14:textId="77777777" w:rsidR="004C1E74" w:rsidRDefault="004C1E74" w:rsidP="004C1E7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4AD5E3C" w14:textId="77777777" w:rsidR="004C1E74" w:rsidRDefault="004C1E74" w:rsidP="004C1E7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A04DF5E" w14:textId="77777777" w:rsidR="004C1E74" w:rsidRPr="001B1923" w:rsidRDefault="004C1E74" w:rsidP="004C1E7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 September 2021</w:t>
      </w:r>
    </w:p>
    <w:p w14:paraId="71E28F48" w14:textId="17F9DC23" w:rsidR="00BA00AB" w:rsidRPr="004C1E7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4C1E7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649FA" w14:textId="77777777" w:rsidR="004C1E74" w:rsidRDefault="004C1E74" w:rsidP="009139A6">
      <w:r>
        <w:separator/>
      </w:r>
    </w:p>
  </w:endnote>
  <w:endnote w:type="continuationSeparator" w:id="0">
    <w:p w14:paraId="6EE3568C" w14:textId="77777777" w:rsidR="004C1E74" w:rsidRDefault="004C1E7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FDDD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2554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F412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FA4C9" w14:textId="77777777" w:rsidR="004C1E74" w:rsidRDefault="004C1E74" w:rsidP="009139A6">
      <w:r>
        <w:separator/>
      </w:r>
    </w:p>
  </w:footnote>
  <w:footnote w:type="continuationSeparator" w:id="0">
    <w:p w14:paraId="3E7C59D7" w14:textId="77777777" w:rsidR="004C1E74" w:rsidRDefault="004C1E7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2249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5B72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D990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E74"/>
    <w:rsid w:val="000666E0"/>
    <w:rsid w:val="002510B7"/>
    <w:rsid w:val="004C1E74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7F4C5"/>
  <w15:chartTrackingRefBased/>
  <w15:docId w15:val="{D9ED4389-7496-4815-9AC9-0CB193C81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2021-09-09T18:43:00Z</dcterms:created>
  <dcterms:modified xsi:type="dcterms:W3CDTF">2021-09-09T18:44:00Z</dcterms:modified>
</cp:coreProperties>
</file>