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Peter MERSHAM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(fl.1500-1)</w:t>
      </w: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Bridge, Kent.</w:t>
      </w: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1500-1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36" w:rsidRPr="007248D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AD7736" w:rsidP="00AD77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736" w:rsidRDefault="00AD7736" w:rsidP="00564E3C">
      <w:pPr>
        <w:spacing w:after="0" w:line="240" w:lineRule="auto"/>
      </w:pPr>
      <w:r>
        <w:separator/>
      </w:r>
    </w:p>
  </w:endnote>
  <w:endnote w:type="continuationSeparator" w:id="0">
    <w:p w:rsidR="00AD7736" w:rsidRDefault="00AD77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7736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736" w:rsidRDefault="00AD7736" w:rsidP="00564E3C">
      <w:pPr>
        <w:spacing w:after="0" w:line="240" w:lineRule="auto"/>
      </w:pPr>
      <w:r>
        <w:separator/>
      </w:r>
    </w:p>
  </w:footnote>
  <w:footnote w:type="continuationSeparator" w:id="0">
    <w:p w:rsidR="00AD7736" w:rsidRDefault="00AD77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36"/>
    <w:rsid w:val="00372DC6"/>
    <w:rsid w:val="00564E3C"/>
    <w:rsid w:val="0064591D"/>
    <w:rsid w:val="00AD773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18E71-4A94-4CEA-A3B6-76A9E2AC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2016-01-05T19:29:00Z</dcterms:created>
  <dcterms:modified xsi:type="dcterms:W3CDTF">2016-01-05T19:29:00Z</dcterms:modified>
</cp:coreProperties>
</file>