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15A" w:rsidRPr="00E77870" w:rsidRDefault="002E415A" w:rsidP="002E41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George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MERSHALL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2E415A" w:rsidRDefault="002E415A" w:rsidP="002E4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6A0971">
        <w:rPr>
          <w:rFonts w:ascii="Times New Roman" w:hAnsi="Times New Roman" w:cs="Times New Roman"/>
          <w:noProof/>
          <w:sz w:val="24"/>
          <w:szCs w:val="24"/>
        </w:rPr>
        <w:t>Stringer, by redemption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415A" w:rsidRDefault="002E415A" w:rsidP="002E4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15A" w:rsidRDefault="002E415A" w:rsidP="002E4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15A" w:rsidRDefault="002E415A" w:rsidP="002E4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6A0971">
        <w:rPr>
          <w:rFonts w:ascii="Times New Roman" w:hAnsi="Times New Roman" w:cs="Times New Roman"/>
          <w:noProof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E415A" w:rsidRDefault="002E415A" w:rsidP="002E4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15A" w:rsidRDefault="002E415A" w:rsidP="002E4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15A" w:rsidRDefault="002E415A" w:rsidP="002E4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15A" w:rsidRDefault="002E415A" w:rsidP="00564E3C">
      <w:pPr>
        <w:spacing w:after="0" w:line="240" w:lineRule="auto"/>
      </w:pPr>
      <w:r>
        <w:separator/>
      </w:r>
    </w:p>
  </w:endnote>
  <w:endnote w:type="continuationSeparator" w:id="0">
    <w:p w:rsidR="002E415A" w:rsidRDefault="002E415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E415A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15A" w:rsidRDefault="002E415A" w:rsidP="00564E3C">
      <w:pPr>
        <w:spacing w:after="0" w:line="240" w:lineRule="auto"/>
      </w:pPr>
      <w:r>
        <w:separator/>
      </w:r>
    </w:p>
  </w:footnote>
  <w:footnote w:type="continuationSeparator" w:id="0">
    <w:p w:rsidR="002E415A" w:rsidRDefault="002E415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15A"/>
    <w:rsid w:val="002E415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730B37-3766-4D93-B02E-718FC737F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2015-12-16T21:18:00Z</dcterms:created>
  <dcterms:modified xsi:type="dcterms:W3CDTF">2015-12-16T21:20:00Z</dcterms:modified>
</cp:coreProperties>
</file>