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ECE" w:rsidRPr="00E77870" w:rsidRDefault="002E4ECE" w:rsidP="002E4EC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Adam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MERSHALL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2E4ECE" w:rsidRDefault="002E4ECE" w:rsidP="002E4E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6A0971">
        <w:rPr>
          <w:rFonts w:ascii="Times New Roman" w:hAnsi="Times New Roman" w:cs="Times New Roman"/>
          <w:noProof/>
          <w:sz w:val="24"/>
          <w:szCs w:val="24"/>
        </w:rPr>
        <w:t>Tilemaker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4ECE" w:rsidRDefault="002E4ECE" w:rsidP="002E4E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4ECE" w:rsidRDefault="002E4ECE" w:rsidP="002E4E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4ECE" w:rsidRDefault="002E4ECE" w:rsidP="002E4E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6A0971">
        <w:rPr>
          <w:rFonts w:ascii="Times New Roman" w:hAnsi="Times New Roman" w:cs="Times New Roman"/>
          <w:noProof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E4ECE" w:rsidRDefault="002E4ECE" w:rsidP="002E4E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4ECE" w:rsidRDefault="002E4ECE" w:rsidP="002E4E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4ECE" w:rsidRDefault="002E4ECE" w:rsidP="002E4E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ECE" w:rsidRDefault="002E4ECE" w:rsidP="00564E3C">
      <w:pPr>
        <w:spacing w:after="0" w:line="240" w:lineRule="auto"/>
      </w:pPr>
      <w:r>
        <w:separator/>
      </w:r>
    </w:p>
  </w:endnote>
  <w:endnote w:type="continuationSeparator" w:id="0">
    <w:p w:rsidR="002E4ECE" w:rsidRDefault="002E4EC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E4ECE">
      <w:rPr>
        <w:rFonts w:ascii="Times New Roman" w:hAnsi="Times New Roman" w:cs="Times New Roman"/>
        <w:noProof/>
        <w:sz w:val="24"/>
        <w:szCs w:val="24"/>
      </w:rPr>
      <w:t>17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ECE" w:rsidRDefault="002E4ECE" w:rsidP="00564E3C">
      <w:pPr>
        <w:spacing w:after="0" w:line="240" w:lineRule="auto"/>
      </w:pPr>
      <w:r>
        <w:separator/>
      </w:r>
    </w:p>
  </w:footnote>
  <w:footnote w:type="continuationSeparator" w:id="0">
    <w:p w:rsidR="002E4ECE" w:rsidRDefault="002E4EC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ECE"/>
    <w:rsid w:val="002E4EC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B7E1AB-46C2-4275-A684-58CBF2E37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2015-12-17T21:15:00Z</dcterms:created>
  <dcterms:modified xsi:type="dcterms:W3CDTF">2015-12-17T21:16:00Z</dcterms:modified>
</cp:coreProperties>
</file>