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  <w:u w:val="single"/>
        </w:rPr>
        <w:t>Thomas MERSH</w:t>
      </w:r>
      <w:r w:rsidRPr="00687BA9">
        <w:rPr>
          <w:rFonts w:ascii="Times New Roman" w:hAnsi="Times New Roman" w:cs="Times New Roman"/>
          <w:sz w:val="24"/>
          <w:szCs w:val="24"/>
        </w:rPr>
        <w:t xml:space="preserve">      (fl.1493-4)</w:t>
      </w:r>
    </w:p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of Whitstable, Kent.</w:t>
      </w:r>
    </w:p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 xml:space="preserve">         1493-4</w:t>
      </w:r>
      <w:r w:rsidRPr="00687BA9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010F" w:rsidRPr="00687BA9" w:rsidRDefault="0008010F" w:rsidP="0008010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87BA9">
        <w:rPr>
          <w:rFonts w:ascii="Times New Roman" w:hAnsi="Times New Roman" w:cs="Times New Roman"/>
          <w:sz w:val="24"/>
          <w:szCs w:val="24"/>
        </w:rPr>
        <w:t>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10F" w:rsidRDefault="0008010F" w:rsidP="00564E3C">
      <w:pPr>
        <w:spacing w:after="0" w:line="240" w:lineRule="auto"/>
      </w:pPr>
      <w:r>
        <w:separator/>
      </w:r>
    </w:p>
  </w:endnote>
  <w:endnote w:type="continuationSeparator" w:id="0">
    <w:p w:rsidR="0008010F" w:rsidRDefault="0008010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010F">
      <w:rPr>
        <w:rFonts w:ascii="Times New Roman" w:hAnsi="Times New Roman" w:cs="Times New Roman"/>
        <w:noProof/>
        <w:sz w:val="24"/>
        <w:szCs w:val="24"/>
      </w:rPr>
      <w:t>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10F" w:rsidRDefault="0008010F" w:rsidP="00564E3C">
      <w:pPr>
        <w:spacing w:after="0" w:line="240" w:lineRule="auto"/>
      </w:pPr>
      <w:r>
        <w:separator/>
      </w:r>
    </w:p>
  </w:footnote>
  <w:footnote w:type="continuationSeparator" w:id="0">
    <w:p w:rsidR="0008010F" w:rsidRDefault="0008010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0F"/>
    <w:rsid w:val="0008010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F64F87-BE00-493C-A8CF-60567620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2015-11-02T22:13:00Z</dcterms:created>
  <dcterms:modified xsi:type="dcterms:W3CDTF">2015-11-02T22:13:00Z</dcterms:modified>
</cp:coreProperties>
</file>