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28B" w:rsidRDefault="00C6428B" w:rsidP="00C6428B">
      <w:pPr>
        <w:pStyle w:val="NoSpacing"/>
      </w:pPr>
      <w:r>
        <w:rPr>
          <w:u w:val="single"/>
        </w:rPr>
        <w:t xml:space="preserve">Thomas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MERSH</w:t>
      </w:r>
      <w:r>
        <w:t xml:space="preserve">       </w:t>
      </w:r>
      <w:r w:rsidRPr="007E04EA">
        <w:t>(fl.1415)</w:t>
      </w:r>
    </w:p>
    <w:p w:rsidR="00C6428B" w:rsidRPr="007E04EA" w:rsidRDefault="00C6428B" w:rsidP="00C6428B">
      <w:pPr>
        <w:pStyle w:val="NoSpacing"/>
      </w:pPr>
    </w:p>
    <w:p w:rsidR="00C6428B" w:rsidRPr="007E04EA" w:rsidRDefault="00C6428B" w:rsidP="00C6428B">
      <w:pPr>
        <w:pStyle w:val="NoSpacing"/>
      </w:pPr>
    </w:p>
    <w:p w:rsidR="00C6428B" w:rsidRPr="007E04EA" w:rsidRDefault="00C6428B" w:rsidP="00C6428B">
      <w:pPr>
        <w:pStyle w:val="NoSpacing"/>
      </w:pPr>
      <w:r w:rsidRPr="007E04EA">
        <w:tab/>
        <w:t>1415</w:t>
      </w:r>
      <w:r w:rsidRPr="007E04EA">
        <w:tab/>
        <w:t>He was on the expedition to France</w:t>
      </w:r>
      <w:r>
        <w:t xml:space="preserve">. </w:t>
      </w:r>
    </w:p>
    <w:p w:rsidR="00C6428B" w:rsidRPr="007E04EA" w:rsidRDefault="00C6428B" w:rsidP="00C6428B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C6428B" w:rsidRPr="007E04EA" w:rsidRDefault="00C6428B" w:rsidP="00C6428B">
      <w:pPr>
        <w:pStyle w:val="NoSpacing"/>
      </w:pPr>
    </w:p>
    <w:p w:rsidR="00C6428B" w:rsidRPr="007E04EA" w:rsidRDefault="00C6428B" w:rsidP="00C6428B">
      <w:pPr>
        <w:pStyle w:val="NoSpacing"/>
      </w:pPr>
    </w:p>
    <w:p w:rsidR="00C6428B" w:rsidRDefault="00C6428B" w:rsidP="00C6428B">
      <w:pPr>
        <w:pStyle w:val="NoSpacing"/>
      </w:pPr>
      <w:r>
        <w:t>14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28B" w:rsidRDefault="00C6428B" w:rsidP="00920DE3">
      <w:pPr>
        <w:spacing w:after="0" w:line="240" w:lineRule="auto"/>
      </w:pPr>
      <w:r>
        <w:separator/>
      </w:r>
    </w:p>
  </w:endnote>
  <w:endnote w:type="continuationSeparator" w:id="0">
    <w:p w:rsidR="00C6428B" w:rsidRDefault="00C642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28B" w:rsidRDefault="00C6428B" w:rsidP="00920DE3">
      <w:pPr>
        <w:spacing w:after="0" w:line="240" w:lineRule="auto"/>
      </w:pPr>
      <w:r>
        <w:separator/>
      </w:r>
    </w:p>
  </w:footnote>
  <w:footnote w:type="continuationSeparator" w:id="0">
    <w:p w:rsidR="00C6428B" w:rsidRDefault="00C642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28B"/>
    <w:rsid w:val="00120749"/>
    <w:rsid w:val="00624CAE"/>
    <w:rsid w:val="00920DE3"/>
    <w:rsid w:val="00C009D8"/>
    <w:rsid w:val="00C6428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6428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6428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2014-04-04T19:32:00Z</dcterms:created>
  <dcterms:modified xsi:type="dcterms:W3CDTF">2014-04-04T19:32:00Z</dcterms:modified>
</cp:coreProperties>
</file>