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9F2" w:rsidRPr="009869F2" w:rsidRDefault="009869F2" w:rsidP="009869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869F2">
        <w:rPr>
          <w:rFonts w:ascii="Times New Roman" w:hAnsi="Times New Roman" w:cs="Times New Roman"/>
          <w:sz w:val="24"/>
          <w:szCs w:val="24"/>
          <w:u w:val="single"/>
        </w:rPr>
        <w:t>Robert MERSH</w:t>
      </w:r>
      <w:r w:rsidRPr="009869F2">
        <w:rPr>
          <w:rFonts w:ascii="Times New Roman" w:hAnsi="Times New Roman" w:cs="Times New Roman"/>
          <w:sz w:val="24"/>
          <w:szCs w:val="24"/>
        </w:rPr>
        <w:t xml:space="preserve">      (fl.1485)</w:t>
      </w:r>
    </w:p>
    <w:p w:rsidR="009869F2" w:rsidRPr="009869F2" w:rsidRDefault="009869F2" w:rsidP="009869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869F2">
        <w:rPr>
          <w:rFonts w:ascii="Times New Roman" w:hAnsi="Times New Roman" w:cs="Times New Roman"/>
          <w:sz w:val="24"/>
          <w:szCs w:val="24"/>
        </w:rPr>
        <w:t>of East Studwold, Kent.</w:t>
      </w:r>
    </w:p>
    <w:p w:rsidR="009869F2" w:rsidRPr="009869F2" w:rsidRDefault="009869F2" w:rsidP="009869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69F2" w:rsidRPr="009869F2" w:rsidRDefault="009869F2" w:rsidP="009869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69F2" w:rsidRPr="009869F2" w:rsidRDefault="009869F2" w:rsidP="009869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869F2">
        <w:rPr>
          <w:rFonts w:ascii="Times New Roman" w:hAnsi="Times New Roman" w:cs="Times New Roman"/>
          <w:sz w:val="24"/>
          <w:szCs w:val="24"/>
        </w:rPr>
        <w:tab/>
        <w:t>1485</w:t>
      </w:r>
      <w:r w:rsidRPr="009869F2">
        <w:rPr>
          <w:rFonts w:ascii="Times New Roman" w:hAnsi="Times New Roman" w:cs="Times New Roman"/>
          <w:sz w:val="24"/>
          <w:szCs w:val="24"/>
        </w:rPr>
        <w:tab/>
        <w:t>He made his Will.  (Plomer p.318)</w:t>
      </w:r>
    </w:p>
    <w:p w:rsidR="009869F2" w:rsidRPr="009869F2" w:rsidRDefault="009869F2" w:rsidP="009869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69F2" w:rsidRPr="009869F2" w:rsidRDefault="009869F2" w:rsidP="009869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869F2" w:rsidRDefault="009869F2" w:rsidP="009869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869F2">
        <w:rPr>
          <w:rFonts w:ascii="Times New Roman" w:hAnsi="Times New Roman" w:cs="Times New Roman"/>
          <w:sz w:val="24"/>
          <w:szCs w:val="24"/>
        </w:rPr>
        <w:t>1 October 2015</w:t>
      </w:r>
      <w:bookmarkStart w:id="0" w:name="_GoBack"/>
      <w:bookmarkEnd w:id="0"/>
    </w:p>
    <w:sectPr w:rsidR="00DD5B8A" w:rsidRPr="009869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9F2" w:rsidRDefault="009869F2" w:rsidP="00564E3C">
      <w:pPr>
        <w:spacing w:after="0" w:line="240" w:lineRule="auto"/>
      </w:pPr>
      <w:r>
        <w:separator/>
      </w:r>
    </w:p>
  </w:endnote>
  <w:endnote w:type="continuationSeparator" w:id="0">
    <w:p w:rsidR="009869F2" w:rsidRDefault="009869F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869F2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9F2" w:rsidRDefault="009869F2" w:rsidP="00564E3C">
      <w:pPr>
        <w:spacing w:after="0" w:line="240" w:lineRule="auto"/>
      </w:pPr>
      <w:r>
        <w:separator/>
      </w:r>
    </w:p>
  </w:footnote>
  <w:footnote w:type="continuationSeparator" w:id="0">
    <w:p w:rsidR="009869F2" w:rsidRDefault="009869F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9F2"/>
    <w:rsid w:val="00372DC6"/>
    <w:rsid w:val="00564E3C"/>
    <w:rsid w:val="0064591D"/>
    <w:rsid w:val="009869F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0C401A-C1F6-4295-BDA2-EFCAF936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2015-11-02T22:07:00Z</dcterms:created>
  <dcterms:modified xsi:type="dcterms:W3CDTF">2015-11-02T22:08:00Z</dcterms:modified>
</cp:coreProperties>
</file>