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04DD" w14:textId="77777777" w:rsidR="007A6D7D" w:rsidRDefault="007A6D7D" w:rsidP="007A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MERSH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630501A" w14:textId="77777777" w:rsidR="007A6D7D" w:rsidRPr="00F86AFB" w:rsidRDefault="007A6D7D" w:rsidP="007A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Groom.</w:t>
      </w:r>
    </w:p>
    <w:p w14:paraId="267DC9AB" w14:textId="77777777" w:rsidR="007A6D7D" w:rsidRDefault="007A6D7D" w:rsidP="007A6D7D">
      <w:pPr>
        <w:pStyle w:val="NoSpacing"/>
        <w:rPr>
          <w:rFonts w:cs="Times New Roman"/>
          <w:szCs w:val="24"/>
        </w:rPr>
      </w:pPr>
    </w:p>
    <w:p w14:paraId="42AE5EE4" w14:textId="77777777" w:rsidR="007A6D7D" w:rsidRDefault="007A6D7D" w:rsidP="007A6D7D">
      <w:pPr>
        <w:pStyle w:val="NoSpacing"/>
        <w:rPr>
          <w:rFonts w:cs="Times New Roman"/>
          <w:szCs w:val="24"/>
        </w:rPr>
      </w:pPr>
    </w:p>
    <w:p w14:paraId="367B2C64" w14:textId="77777777" w:rsidR="007A6D7D" w:rsidRDefault="007A6D7D" w:rsidP="007A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2E62D0D2" w14:textId="77777777" w:rsidR="007A6D7D" w:rsidRDefault="007A6D7D" w:rsidP="007A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1FF1CFA0" w14:textId="77777777" w:rsidR="007A6D7D" w:rsidRDefault="007A6D7D" w:rsidP="007A6D7D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1AB6DD9B" w14:textId="77777777" w:rsidR="007A6D7D" w:rsidRDefault="007A6D7D" w:rsidP="007A6D7D">
      <w:pPr>
        <w:pStyle w:val="NoSpacing"/>
        <w:rPr>
          <w:rFonts w:cs="Times New Roman"/>
          <w:szCs w:val="24"/>
        </w:rPr>
      </w:pPr>
    </w:p>
    <w:p w14:paraId="74604ACA" w14:textId="77777777" w:rsidR="007A6D7D" w:rsidRDefault="007A6D7D" w:rsidP="007A6D7D">
      <w:pPr>
        <w:pStyle w:val="NoSpacing"/>
        <w:rPr>
          <w:rFonts w:cs="Times New Roman"/>
          <w:szCs w:val="24"/>
        </w:rPr>
      </w:pPr>
    </w:p>
    <w:p w14:paraId="2D220C2A" w14:textId="77777777" w:rsidR="007A6D7D" w:rsidRDefault="007A6D7D" w:rsidP="007A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4036CB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8A6C6" w14:textId="77777777" w:rsidR="007A6D7D" w:rsidRDefault="007A6D7D" w:rsidP="009139A6">
      <w:r>
        <w:separator/>
      </w:r>
    </w:p>
  </w:endnote>
  <w:endnote w:type="continuationSeparator" w:id="0">
    <w:p w14:paraId="0233E672" w14:textId="77777777" w:rsidR="007A6D7D" w:rsidRDefault="007A6D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DCF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0E7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0FA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6C2A7" w14:textId="77777777" w:rsidR="007A6D7D" w:rsidRDefault="007A6D7D" w:rsidP="009139A6">
      <w:r>
        <w:separator/>
      </w:r>
    </w:p>
  </w:footnote>
  <w:footnote w:type="continuationSeparator" w:id="0">
    <w:p w14:paraId="3A209948" w14:textId="77777777" w:rsidR="007A6D7D" w:rsidRDefault="007A6D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5EB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73D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58F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7D"/>
    <w:rsid w:val="000666E0"/>
    <w:rsid w:val="002510B7"/>
    <w:rsid w:val="00270799"/>
    <w:rsid w:val="005C130B"/>
    <w:rsid w:val="007A6D7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DCC06"/>
  <w15:chartTrackingRefBased/>
  <w15:docId w15:val="{5739CF3F-9400-4268-BDE8-0A9F1739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2024-05-04T14:47:00Z</dcterms:created>
  <dcterms:modified xsi:type="dcterms:W3CDTF">2024-05-04T14:48:00Z</dcterms:modified>
</cp:coreProperties>
</file>