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0B64A" w14:textId="77777777" w:rsidR="00545EA5" w:rsidRDefault="00545EA5" w:rsidP="00545E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of the MERSH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54DDF3D2" w14:textId="77777777" w:rsidR="00545EA5" w:rsidRDefault="00545EA5" w:rsidP="00545E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DFAF4E" w14:textId="77777777" w:rsidR="00545EA5" w:rsidRDefault="00545EA5" w:rsidP="00545E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553261" w14:textId="77777777" w:rsidR="00545EA5" w:rsidRDefault="00545EA5" w:rsidP="00545E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Feb.1413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Coleshill,</w:t>
      </w:r>
    </w:p>
    <w:p w14:paraId="287A946C" w14:textId="77777777" w:rsidR="00545EA5" w:rsidRDefault="00545EA5" w:rsidP="00545E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into lands of Sir Thomas West(q.v.).</w:t>
      </w:r>
    </w:p>
    <w:p w14:paraId="019CBD45" w14:textId="77777777" w:rsidR="00545EA5" w:rsidRDefault="00545EA5" w:rsidP="00545E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19-60)</w:t>
      </w:r>
    </w:p>
    <w:p w14:paraId="75159EDC" w14:textId="77777777" w:rsidR="00545EA5" w:rsidRDefault="00545EA5" w:rsidP="00545E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7C50DD" w14:textId="77777777" w:rsidR="00545EA5" w:rsidRDefault="00545EA5" w:rsidP="00545E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3705BB" w14:textId="77777777" w:rsidR="00545EA5" w:rsidRPr="00FC4ED1" w:rsidRDefault="00545EA5" w:rsidP="00545E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2022</w:t>
      </w:r>
    </w:p>
    <w:p w14:paraId="6C402CD9" w14:textId="06E38970" w:rsidR="00BA00AB" w:rsidRPr="00545EA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45E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E0789" w14:textId="77777777" w:rsidR="00545EA5" w:rsidRDefault="00545EA5" w:rsidP="009139A6">
      <w:r>
        <w:separator/>
      </w:r>
    </w:p>
  </w:endnote>
  <w:endnote w:type="continuationSeparator" w:id="0">
    <w:p w14:paraId="746189B4" w14:textId="77777777" w:rsidR="00545EA5" w:rsidRDefault="00545E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A310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D0DA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CB9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55F93" w14:textId="77777777" w:rsidR="00545EA5" w:rsidRDefault="00545EA5" w:rsidP="009139A6">
      <w:r>
        <w:separator/>
      </w:r>
    </w:p>
  </w:footnote>
  <w:footnote w:type="continuationSeparator" w:id="0">
    <w:p w14:paraId="60E0C979" w14:textId="77777777" w:rsidR="00545EA5" w:rsidRDefault="00545E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AED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B6F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999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EA5"/>
    <w:rsid w:val="000666E0"/>
    <w:rsid w:val="002510B7"/>
    <w:rsid w:val="00545EA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6877A"/>
  <w15:chartTrackingRefBased/>
  <w15:docId w15:val="{F6E8E941-3CFE-4750-B4A0-9A76C870D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2022-03-09T17:46:00Z</dcterms:created>
  <dcterms:modified xsi:type="dcterms:W3CDTF">2022-03-09T17:47:00Z</dcterms:modified>
</cp:coreProperties>
</file>