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2A65" w:rsidRPr="00A50DC4" w:rsidRDefault="00012A65" w:rsidP="00012A6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0DC4">
        <w:rPr>
          <w:rFonts w:ascii="Times New Roman" w:hAnsi="Times New Roman" w:cs="Times New Roman"/>
          <w:sz w:val="24"/>
          <w:szCs w:val="24"/>
          <w:u w:val="single"/>
        </w:rPr>
        <w:t>Henry MERSH</w:t>
      </w:r>
      <w:r w:rsidRPr="00A50DC4">
        <w:rPr>
          <w:rFonts w:ascii="Times New Roman" w:hAnsi="Times New Roman" w:cs="Times New Roman"/>
          <w:sz w:val="24"/>
          <w:szCs w:val="24"/>
        </w:rPr>
        <w:t xml:space="preserve">      (fl.1487)</w:t>
      </w:r>
    </w:p>
    <w:p w:rsidR="00012A65" w:rsidRPr="00A50DC4" w:rsidRDefault="00012A65" w:rsidP="00012A6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0DC4">
        <w:rPr>
          <w:rFonts w:ascii="Times New Roman" w:hAnsi="Times New Roman" w:cs="Times New Roman"/>
          <w:sz w:val="24"/>
          <w:szCs w:val="24"/>
        </w:rPr>
        <w:t>of Hythe, Kent.</w:t>
      </w:r>
    </w:p>
    <w:p w:rsidR="00012A65" w:rsidRPr="00A50DC4" w:rsidRDefault="00012A65" w:rsidP="00012A6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12A65" w:rsidRPr="00A50DC4" w:rsidRDefault="00012A65" w:rsidP="00012A6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12A65" w:rsidRPr="00A50DC4" w:rsidRDefault="00012A65" w:rsidP="00012A6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0DC4">
        <w:rPr>
          <w:rFonts w:ascii="Times New Roman" w:hAnsi="Times New Roman" w:cs="Times New Roman"/>
          <w:sz w:val="24"/>
          <w:szCs w:val="24"/>
        </w:rPr>
        <w:tab/>
        <w:t>1487</w:t>
      </w:r>
      <w:r w:rsidRPr="00A50DC4">
        <w:rPr>
          <w:rFonts w:ascii="Times New Roman" w:hAnsi="Times New Roman" w:cs="Times New Roman"/>
          <w:sz w:val="24"/>
          <w:szCs w:val="24"/>
        </w:rPr>
        <w:tab/>
        <w:t>He made his Will.  (Plomer p.317)</w:t>
      </w:r>
    </w:p>
    <w:p w:rsidR="00012A65" w:rsidRPr="00A50DC4" w:rsidRDefault="00012A65" w:rsidP="00012A6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12A65" w:rsidRPr="00A50DC4" w:rsidRDefault="00012A65" w:rsidP="00012A6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12A65" w:rsidRPr="00A50DC4" w:rsidRDefault="00012A65" w:rsidP="00012A6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0DC4">
        <w:rPr>
          <w:rFonts w:ascii="Times New Roman" w:hAnsi="Times New Roman" w:cs="Times New Roman"/>
          <w:sz w:val="24"/>
          <w:szCs w:val="24"/>
        </w:rPr>
        <w:t>1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2A65" w:rsidRDefault="00012A65" w:rsidP="00564E3C">
      <w:pPr>
        <w:spacing w:after="0" w:line="240" w:lineRule="auto"/>
      </w:pPr>
      <w:r>
        <w:separator/>
      </w:r>
    </w:p>
  </w:endnote>
  <w:endnote w:type="continuationSeparator" w:id="0">
    <w:p w:rsidR="00012A65" w:rsidRDefault="00012A6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12A65">
      <w:rPr>
        <w:rFonts w:ascii="Times New Roman" w:hAnsi="Times New Roman" w:cs="Times New Roman"/>
        <w:noProof/>
        <w:sz w:val="24"/>
        <w:szCs w:val="24"/>
      </w:rPr>
      <w:t>31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2A65" w:rsidRDefault="00012A65" w:rsidP="00564E3C">
      <w:pPr>
        <w:spacing w:after="0" w:line="240" w:lineRule="auto"/>
      </w:pPr>
      <w:r>
        <w:separator/>
      </w:r>
    </w:p>
  </w:footnote>
  <w:footnote w:type="continuationSeparator" w:id="0">
    <w:p w:rsidR="00012A65" w:rsidRDefault="00012A6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A65"/>
    <w:rsid w:val="00012A65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3B94B20-15D2-4B3B-BDA9-6CDD1F6A4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15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2015-10-31T21:05:00Z</dcterms:created>
  <dcterms:modified xsi:type="dcterms:W3CDTF">2015-10-31T21:06:00Z</dcterms:modified>
</cp:coreProperties>
</file>