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B7A49" w14:textId="77777777" w:rsidR="007C65A0" w:rsidRDefault="007C65A0" w:rsidP="007C65A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MERSDEN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fl.1451-53)</w:t>
      </w:r>
    </w:p>
    <w:p w14:paraId="6E6F225A" w14:textId="77777777" w:rsidR="007C65A0" w:rsidRDefault="007C65A0" w:rsidP="007C65A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Holy Trinity Church, Castor, Norfolk.</w:t>
      </w:r>
    </w:p>
    <w:p w14:paraId="3885BCC0" w14:textId="77777777" w:rsidR="007C65A0" w:rsidRDefault="007C65A0" w:rsidP="007C65A0">
      <w:pPr>
        <w:pStyle w:val="NoSpacing"/>
        <w:rPr>
          <w:rFonts w:cs="Times New Roman"/>
          <w:szCs w:val="24"/>
        </w:rPr>
      </w:pPr>
    </w:p>
    <w:p w14:paraId="7DA6D482" w14:textId="77777777" w:rsidR="007C65A0" w:rsidRDefault="007C65A0" w:rsidP="007C65A0">
      <w:pPr>
        <w:pStyle w:val="NoSpacing"/>
        <w:rPr>
          <w:rFonts w:cs="Times New Roman"/>
          <w:szCs w:val="24"/>
        </w:rPr>
      </w:pPr>
    </w:p>
    <w:p w14:paraId="0433795D" w14:textId="77777777" w:rsidR="007C65A0" w:rsidRDefault="007C65A0" w:rsidP="007C65A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1451</w:t>
      </w:r>
      <w:r>
        <w:rPr>
          <w:rFonts w:cs="Times New Roman"/>
          <w:szCs w:val="24"/>
        </w:rPr>
        <w:tab/>
        <w:t>He became Vicar.</w:t>
      </w:r>
    </w:p>
    <w:p w14:paraId="45C39B42" w14:textId="77777777" w:rsidR="007C65A0" w:rsidRDefault="007C65A0" w:rsidP="007C65A0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201-16)</w:t>
      </w:r>
    </w:p>
    <w:p w14:paraId="7C280ED6" w14:textId="77777777" w:rsidR="007C65A0" w:rsidRDefault="007C65A0" w:rsidP="007C65A0">
      <w:pPr>
        <w:pStyle w:val="NoSpacing"/>
        <w:rPr>
          <w:rFonts w:cs="Times New Roman"/>
          <w:szCs w:val="24"/>
        </w:rPr>
      </w:pPr>
    </w:p>
    <w:p w14:paraId="27CE1C1C" w14:textId="77777777" w:rsidR="007C65A0" w:rsidRDefault="007C65A0" w:rsidP="007C65A0">
      <w:pPr>
        <w:pStyle w:val="NoSpacing"/>
        <w:rPr>
          <w:rFonts w:cs="Times New Roman"/>
          <w:szCs w:val="24"/>
        </w:rPr>
      </w:pPr>
    </w:p>
    <w:p w14:paraId="29191519" w14:textId="77777777" w:rsidR="007C65A0" w:rsidRDefault="007C65A0" w:rsidP="007C65A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February 2024</w:t>
      </w:r>
    </w:p>
    <w:p w14:paraId="4B283E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FA5BD" w14:textId="77777777" w:rsidR="007C65A0" w:rsidRDefault="007C65A0" w:rsidP="009139A6">
      <w:r>
        <w:separator/>
      </w:r>
    </w:p>
  </w:endnote>
  <w:endnote w:type="continuationSeparator" w:id="0">
    <w:p w14:paraId="559ABEF8" w14:textId="77777777" w:rsidR="007C65A0" w:rsidRDefault="007C65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7D8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B16D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ED1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15562" w14:textId="77777777" w:rsidR="007C65A0" w:rsidRDefault="007C65A0" w:rsidP="009139A6">
      <w:r>
        <w:separator/>
      </w:r>
    </w:p>
  </w:footnote>
  <w:footnote w:type="continuationSeparator" w:id="0">
    <w:p w14:paraId="205D42EA" w14:textId="77777777" w:rsidR="007C65A0" w:rsidRDefault="007C65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57A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28B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5F8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5A0"/>
    <w:rsid w:val="000666E0"/>
    <w:rsid w:val="002510B7"/>
    <w:rsid w:val="005C130B"/>
    <w:rsid w:val="007C65A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2053B"/>
  <w15:chartTrackingRefBased/>
  <w15:docId w15:val="{F7211B8E-A017-48C4-AC5C-B463D71F8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2024-02-28T20:09:00Z</dcterms:created>
  <dcterms:modified xsi:type="dcterms:W3CDTF">2024-02-28T20:09:00Z</dcterms:modified>
</cp:coreProperties>
</file>