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F5FC6" w14:textId="77777777" w:rsidR="00872103" w:rsidRDefault="00872103" w:rsidP="00872103">
      <w:pPr>
        <w:pStyle w:val="NoSpacing"/>
      </w:pPr>
      <w:r>
        <w:rPr>
          <w:u w:val="single"/>
        </w:rPr>
        <w:t>Brother Richard MERSDEN</w:t>
      </w:r>
      <w:r>
        <w:t xml:space="preserve">       </w:t>
      </w:r>
      <w:r>
        <w:t>(fl.1477)</w:t>
      </w:r>
    </w:p>
    <w:p w14:paraId="0BAA2924" w14:textId="2EAD0827" w:rsidR="00872103" w:rsidRDefault="00872103" w:rsidP="00872103">
      <w:pPr>
        <w:pStyle w:val="NoSpacing"/>
      </w:pPr>
      <w:r>
        <w:t xml:space="preserve">Canon of </w:t>
      </w:r>
      <w:proofErr w:type="spellStart"/>
      <w:r>
        <w:t>Nostell</w:t>
      </w:r>
      <w:proofErr w:type="spellEnd"/>
      <w:r>
        <w:t xml:space="preserve"> Priory</w:t>
      </w:r>
      <w:r>
        <w:t>, West Riding of Yorkshire.</w:t>
      </w:r>
      <w:bookmarkStart w:id="0" w:name="_GoBack"/>
      <w:bookmarkEnd w:id="0"/>
    </w:p>
    <w:p w14:paraId="19F9075F" w14:textId="77777777" w:rsidR="00872103" w:rsidRDefault="00872103" w:rsidP="00872103">
      <w:pPr>
        <w:pStyle w:val="NoSpacing"/>
      </w:pPr>
    </w:p>
    <w:p w14:paraId="019C9152" w14:textId="77777777" w:rsidR="00872103" w:rsidRDefault="00872103" w:rsidP="00872103">
      <w:pPr>
        <w:pStyle w:val="NoSpacing"/>
      </w:pPr>
    </w:p>
    <w:p w14:paraId="6E7FA70A" w14:textId="77777777" w:rsidR="00872103" w:rsidRDefault="00872103" w:rsidP="00872103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323829F0" w14:textId="77777777" w:rsidR="00872103" w:rsidRDefault="00872103" w:rsidP="00872103">
      <w:pPr>
        <w:pStyle w:val="NoSpacing"/>
      </w:pPr>
      <w:r>
        <w:tab/>
      </w:r>
      <w:r>
        <w:tab/>
        <w:t>York, by William Egremont, Bishop of Dromore(q.v.).</w:t>
      </w:r>
    </w:p>
    <w:p w14:paraId="2FADB295" w14:textId="77777777" w:rsidR="00872103" w:rsidRDefault="00872103" w:rsidP="00872103">
      <w:pPr>
        <w:pStyle w:val="NoSpacing"/>
      </w:pPr>
      <w:r>
        <w:tab/>
      </w:r>
      <w:r>
        <w:tab/>
        <w:t>(“York Clergy Ordinations 1475-1500” ed. David M. Smith p.22)</w:t>
      </w:r>
    </w:p>
    <w:p w14:paraId="35A8C22A" w14:textId="77777777" w:rsidR="00872103" w:rsidRDefault="00872103" w:rsidP="00872103">
      <w:pPr>
        <w:pStyle w:val="NoSpacing"/>
      </w:pPr>
    </w:p>
    <w:p w14:paraId="262D9C67" w14:textId="77777777" w:rsidR="00872103" w:rsidRDefault="00872103" w:rsidP="00872103">
      <w:pPr>
        <w:pStyle w:val="NoSpacing"/>
      </w:pPr>
    </w:p>
    <w:p w14:paraId="3ED5D869" w14:textId="77777777" w:rsidR="00872103" w:rsidRDefault="00872103" w:rsidP="00872103">
      <w:pPr>
        <w:pStyle w:val="NoSpacing"/>
      </w:pPr>
      <w:r>
        <w:t>25 July 2019</w:t>
      </w:r>
    </w:p>
    <w:p w14:paraId="1F092687" w14:textId="48402D87" w:rsidR="006B2F86" w:rsidRPr="00872103" w:rsidRDefault="00872103" w:rsidP="00E71FC3">
      <w:pPr>
        <w:pStyle w:val="NoSpacing"/>
      </w:pPr>
    </w:p>
    <w:sectPr w:rsidR="006B2F86" w:rsidRPr="008721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A7FF54" w14:textId="77777777" w:rsidR="00872103" w:rsidRDefault="00872103" w:rsidP="00E71FC3">
      <w:pPr>
        <w:spacing w:after="0" w:line="240" w:lineRule="auto"/>
      </w:pPr>
      <w:r>
        <w:separator/>
      </w:r>
    </w:p>
  </w:endnote>
  <w:endnote w:type="continuationSeparator" w:id="0">
    <w:p w14:paraId="00C38001" w14:textId="77777777" w:rsidR="00872103" w:rsidRDefault="008721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13D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17BBEB" w14:textId="77777777" w:rsidR="00872103" w:rsidRDefault="00872103" w:rsidP="00E71FC3">
      <w:pPr>
        <w:spacing w:after="0" w:line="240" w:lineRule="auto"/>
      </w:pPr>
      <w:r>
        <w:separator/>
      </w:r>
    </w:p>
  </w:footnote>
  <w:footnote w:type="continuationSeparator" w:id="0">
    <w:p w14:paraId="21AD732D" w14:textId="77777777" w:rsidR="00872103" w:rsidRDefault="008721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03"/>
    <w:rsid w:val="001A7C09"/>
    <w:rsid w:val="00577BD5"/>
    <w:rsid w:val="00656CBA"/>
    <w:rsid w:val="006A1F77"/>
    <w:rsid w:val="00733BE7"/>
    <w:rsid w:val="0087210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EC057"/>
  <w15:chartTrackingRefBased/>
  <w15:docId w15:val="{CCD9014A-519E-4BC0-95F8-2EF08C257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2019-07-25T15:46:00Z</dcterms:created>
  <dcterms:modified xsi:type="dcterms:W3CDTF">2019-07-25T15:47:00Z</dcterms:modified>
</cp:coreProperties>
</file>