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11987" w14:textId="77777777" w:rsidR="00A942BB" w:rsidRDefault="00A942BB" w:rsidP="00A942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MERSCHE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d.1444-5)</w:t>
      </w:r>
    </w:p>
    <w:p w14:paraId="3C1D065E" w14:textId="77777777" w:rsidR="00A942BB" w:rsidRDefault="00A942BB" w:rsidP="00A942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Creeting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All Saints, Suffolk.</w:t>
      </w:r>
    </w:p>
    <w:p w14:paraId="408A1213" w14:textId="77777777" w:rsidR="00A942BB" w:rsidRDefault="00A942BB" w:rsidP="00A942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BE43926" w14:textId="77777777" w:rsidR="00A942BB" w:rsidRDefault="00A942BB" w:rsidP="00A942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D711CE7" w14:textId="77777777" w:rsidR="00A942BB" w:rsidRDefault="00A942BB" w:rsidP="00A942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Jan.1445</w:t>
      </w:r>
      <w:r>
        <w:rPr>
          <w:rFonts w:ascii="Times New Roman" w:hAnsi="Times New Roman" w:cs="Times New Roman"/>
          <w:sz w:val="24"/>
          <w:szCs w:val="24"/>
        </w:rPr>
        <w:tab/>
        <w:t>Her Will was proved.</w:t>
      </w:r>
    </w:p>
    <w:p w14:paraId="076EA94E" w14:textId="77777777" w:rsidR="00A942BB" w:rsidRDefault="00A942BB" w:rsidP="00A942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3B61D194" w14:textId="77777777" w:rsidR="00A942BB" w:rsidRDefault="00A942BB" w:rsidP="00A942BB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 p.103)</w:t>
      </w:r>
    </w:p>
    <w:p w14:paraId="32B1F61B" w14:textId="77777777" w:rsidR="00A942BB" w:rsidRDefault="00A942BB" w:rsidP="00A942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03B2D64" w14:textId="77777777" w:rsidR="00A942BB" w:rsidRDefault="00A942BB" w:rsidP="00A942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9494F63" w14:textId="77777777" w:rsidR="00A942BB" w:rsidRDefault="00A942BB" w:rsidP="00A942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February 2021</w:t>
      </w:r>
    </w:p>
    <w:p w14:paraId="741529F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3B589" w14:textId="77777777" w:rsidR="00A942BB" w:rsidRDefault="00A942BB" w:rsidP="009139A6">
      <w:r>
        <w:separator/>
      </w:r>
    </w:p>
  </w:endnote>
  <w:endnote w:type="continuationSeparator" w:id="0">
    <w:p w14:paraId="6C3092C1" w14:textId="77777777" w:rsidR="00A942BB" w:rsidRDefault="00A942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096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0945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379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6F0EB" w14:textId="77777777" w:rsidR="00A942BB" w:rsidRDefault="00A942BB" w:rsidP="009139A6">
      <w:r>
        <w:separator/>
      </w:r>
    </w:p>
  </w:footnote>
  <w:footnote w:type="continuationSeparator" w:id="0">
    <w:p w14:paraId="7C59A160" w14:textId="77777777" w:rsidR="00A942BB" w:rsidRDefault="00A942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2F4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314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8A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2BB"/>
    <w:rsid w:val="000666E0"/>
    <w:rsid w:val="002510B7"/>
    <w:rsid w:val="005C130B"/>
    <w:rsid w:val="00826F5C"/>
    <w:rsid w:val="009139A6"/>
    <w:rsid w:val="009448BB"/>
    <w:rsid w:val="00A3176C"/>
    <w:rsid w:val="00A942BB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66DDB"/>
  <w15:chartTrackingRefBased/>
  <w15:docId w15:val="{317FF52A-E2FE-42F9-9B5E-5D2C7CA7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2022-01-26T18:51:00Z</dcterms:created>
  <dcterms:modified xsi:type="dcterms:W3CDTF">2022-01-26T18:51:00Z</dcterms:modified>
</cp:coreProperties>
</file>