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9F730" w14:textId="77777777" w:rsidR="008E7A87" w:rsidRDefault="008E7A87" w:rsidP="008E7A87">
      <w:pPr>
        <w:pStyle w:val="NoSpacing"/>
        <w:rPr>
          <w:rFonts w:cs="Times New Roman"/>
          <w:szCs w:val="24"/>
        </w:rPr>
      </w:pPr>
      <w:r w:rsidRPr="00600988">
        <w:rPr>
          <w:rFonts w:eastAsia="Times New Roman" w:cs="Times New Roman"/>
          <w:szCs w:val="24"/>
          <w:u w:val="single"/>
        </w:rPr>
        <w:t xml:space="preserve">John MERS 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fl.1485)</w:t>
      </w:r>
    </w:p>
    <w:p w14:paraId="5E5C94BF" w14:textId="77777777" w:rsidR="008E7A87" w:rsidRDefault="008E7A87" w:rsidP="008E7A87">
      <w:pPr>
        <w:pStyle w:val="NoSpacing"/>
        <w:rPr>
          <w:rFonts w:cs="Times New Roman"/>
          <w:szCs w:val="24"/>
        </w:rPr>
      </w:pPr>
    </w:p>
    <w:p w14:paraId="20C358F4" w14:textId="77777777" w:rsidR="008E7A87" w:rsidRDefault="008E7A87" w:rsidP="008E7A87">
      <w:pPr>
        <w:pStyle w:val="NoSpacing"/>
        <w:rPr>
          <w:rFonts w:cs="Times New Roman"/>
          <w:szCs w:val="24"/>
        </w:rPr>
      </w:pPr>
    </w:p>
    <w:p w14:paraId="01383BE5" w14:textId="77777777" w:rsidR="008E7A87" w:rsidRDefault="008E7A87" w:rsidP="008E7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Jul.</w:t>
      </w: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Hereford into lands of</w:t>
      </w:r>
    </w:p>
    <w:p w14:paraId="655E7CF5" w14:textId="77777777" w:rsidR="008E7A87" w:rsidRDefault="008E7A87" w:rsidP="008E7A8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74ECA8C1" w14:textId="77777777" w:rsidR="008E7A87" w:rsidRDefault="008E7A87" w:rsidP="008E7A8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612F30B" w14:textId="77777777" w:rsidR="008E7A87" w:rsidRDefault="008E7A87" w:rsidP="008E7A8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p.141)</w:t>
      </w:r>
    </w:p>
    <w:p w14:paraId="1002BB73" w14:textId="77777777" w:rsidR="008E7A87" w:rsidRDefault="008E7A87" w:rsidP="008E7A87">
      <w:pPr>
        <w:pStyle w:val="NoSpacing"/>
        <w:rPr>
          <w:rFonts w:eastAsia="Times New Roman" w:cs="Times New Roman"/>
          <w:szCs w:val="24"/>
        </w:rPr>
      </w:pPr>
    </w:p>
    <w:p w14:paraId="53DDE512" w14:textId="77777777" w:rsidR="008E7A87" w:rsidRDefault="008E7A87" w:rsidP="008E7A87">
      <w:pPr>
        <w:pStyle w:val="NoSpacing"/>
        <w:rPr>
          <w:rFonts w:eastAsia="Times New Roman" w:cs="Times New Roman"/>
          <w:szCs w:val="24"/>
        </w:rPr>
      </w:pPr>
    </w:p>
    <w:p w14:paraId="02A9C985" w14:textId="77777777" w:rsidR="008E7A87" w:rsidRDefault="008E7A87" w:rsidP="008E7A8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October 2023</w:t>
      </w:r>
    </w:p>
    <w:p w14:paraId="7AFC59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47C6" w14:textId="77777777" w:rsidR="008E7A87" w:rsidRDefault="008E7A87" w:rsidP="009139A6">
      <w:r>
        <w:separator/>
      </w:r>
    </w:p>
  </w:endnote>
  <w:endnote w:type="continuationSeparator" w:id="0">
    <w:p w14:paraId="296DA188" w14:textId="77777777" w:rsidR="008E7A87" w:rsidRDefault="008E7A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B4A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8C5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B3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2D2AD" w14:textId="77777777" w:rsidR="008E7A87" w:rsidRDefault="008E7A87" w:rsidP="009139A6">
      <w:r>
        <w:separator/>
      </w:r>
    </w:p>
  </w:footnote>
  <w:footnote w:type="continuationSeparator" w:id="0">
    <w:p w14:paraId="2E40B1D5" w14:textId="77777777" w:rsidR="008E7A87" w:rsidRDefault="008E7A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120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C2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EC6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87"/>
    <w:rsid w:val="000666E0"/>
    <w:rsid w:val="002510B7"/>
    <w:rsid w:val="005C130B"/>
    <w:rsid w:val="00826F5C"/>
    <w:rsid w:val="008E7A8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531E1"/>
  <w15:chartTrackingRefBased/>
  <w15:docId w15:val="{32712FD2-AF9C-4803-9702-EB2E224BB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2023-10-29T20:45:00Z</dcterms:created>
  <dcterms:modified xsi:type="dcterms:W3CDTF">2023-10-29T20:48:00Z</dcterms:modified>
</cp:coreProperties>
</file>