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070D6" w14:textId="77777777" w:rsidR="00BC44C6" w:rsidRDefault="00BC44C6" w:rsidP="00BC4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MERMYN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055725F" w14:textId="77777777" w:rsidR="00BC44C6" w:rsidRDefault="00BC44C6" w:rsidP="00BC4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Marlborough, Wiltshire. Mercer.</w:t>
      </w:r>
    </w:p>
    <w:p w14:paraId="59117BEE" w14:textId="77777777" w:rsidR="00BC44C6" w:rsidRDefault="00BC44C6" w:rsidP="00BC44C6">
      <w:pPr>
        <w:rPr>
          <w:rFonts w:ascii="Times New Roman" w:hAnsi="Times New Roman" w:cs="Times New Roman"/>
        </w:rPr>
      </w:pPr>
    </w:p>
    <w:p w14:paraId="0ECC3600" w14:textId="77777777" w:rsidR="00BC44C6" w:rsidRDefault="00BC44C6" w:rsidP="00BC44C6">
      <w:pPr>
        <w:rPr>
          <w:rFonts w:ascii="Times New Roman" w:hAnsi="Times New Roman" w:cs="Times New Roman"/>
        </w:rPr>
      </w:pPr>
    </w:p>
    <w:p w14:paraId="4B405DFD" w14:textId="77777777" w:rsidR="00BC44C6" w:rsidRDefault="00BC44C6" w:rsidP="00BC4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Nicholas Unknown of Salisbury(q.v.),</w:t>
      </w:r>
    </w:p>
    <w:p w14:paraId="7F629164" w14:textId="77777777" w:rsidR="00BC44C6" w:rsidRDefault="00BC44C6" w:rsidP="00BC4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Cuchyn</w:t>
      </w:r>
      <w:proofErr w:type="spellEnd"/>
      <w:r>
        <w:rPr>
          <w:rFonts w:ascii="Times New Roman" w:hAnsi="Times New Roman" w:cs="Times New Roman"/>
        </w:rPr>
        <w:t xml:space="preserve"> of Maidenhead, Berkshire(q.v.), William Colman of</w:t>
      </w:r>
    </w:p>
    <w:p w14:paraId="0370AB68" w14:textId="77777777" w:rsidR="00BC44C6" w:rsidRDefault="00BC44C6" w:rsidP="00BC4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Ogbourne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St.Andrew</w:t>
      </w:r>
      <w:proofErr w:type="spellEnd"/>
      <w:proofErr w:type="gramEnd"/>
      <w:r>
        <w:rPr>
          <w:rFonts w:ascii="Times New Roman" w:hAnsi="Times New Roman" w:cs="Times New Roman"/>
        </w:rPr>
        <w:t xml:space="preserve">, Wiltshire(q.v.), and John Unknown of </w:t>
      </w:r>
    </w:p>
    <w:p w14:paraId="146C74D9" w14:textId="77777777" w:rsidR="00BC44C6" w:rsidRDefault="00BC44C6" w:rsidP="00BC4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Warminster(q.v.).</w:t>
      </w:r>
    </w:p>
    <w:p w14:paraId="1FCB67ED" w14:textId="77777777" w:rsidR="00BC44C6" w:rsidRDefault="00BC44C6" w:rsidP="00BC4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95EA053" w14:textId="77777777" w:rsidR="00BC44C6" w:rsidRDefault="00BC44C6" w:rsidP="00BC44C6">
      <w:pPr>
        <w:rPr>
          <w:rFonts w:ascii="Times New Roman" w:hAnsi="Times New Roman" w:cs="Times New Roman"/>
        </w:rPr>
      </w:pPr>
    </w:p>
    <w:p w14:paraId="1E3976F5" w14:textId="77777777" w:rsidR="00BC44C6" w:rsidRDefault="00BC44C6" w:rsidP="00BC44C6">
      <w:pPr>
        <w:rPr>
          <w:rFonts w:ascii="Times New Roman" w:hAnsi="Times New Roman" w:cs="Times New Roman"/>
        </w:rPr>
      </w:pPr>
    </w:p>
    <w:p w14:paraId="1D955093" w14:textId="77777777" w:rsidR="00BC44C6" w:rsidRDefault="00BC44C6" w:rsidP="00BC44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1484</w:t>
      </w:r>
    </w:p>
    <w:p w14:paraId="149929D3" w14:textId="77777777" w:rsidR="006B2F86" w:rsidRPr="00E71FC3" w:rsidRDefault="00BC44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FC403" w14:textId="77777777" w:rsidR="00BC44C6" w:rsidRDefault="00BC44C6" w:rsidP="00E71FC3">
      <w:r>
        <w:separator/>
      </w:r>
    </w:p>
  </w:endnote>
  <w:endnote w:type="continuationSeparator" w:id="0">
    <w:p w14:paraId="5983EDA6" w14:textId="77777777" w:rsidR="00BC44C6" w:rsidRDefault="00BC44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1C6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630E9" w14:textId="77777777" w:rsidR="00BC44C6" w:rsidRDefault="00BC44C6" w:rsidP="00E71FC3">
      <w:r>
        <w:separator/>
      </w:r>
    </w:p>
  </w:footnote>
  <w:footnote w:type="continuationSeparator" w:id="0">
    <w:p w14:paraId="6913DDDB" w14:textId="77777777" w:rsidR="00BC44C6" w:rsidRDefault="00BC44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4C6"/>
    <w:rsid w:val="001A7C09"/>
    <w:rsid w:val="00577BD5"/>
    <w:rsid w:val="00656CBA"/>
    <w:rsid w:val="006A1F77"/>
    <w:rsid w:val="00733BE7"/>
    <w:rsid w:val="00AB52E8"/>
    <w:rsid w:val="00B16D3F"/>
    <w:rsid w:val="00BB41AC"/>
    <w:rsid w:val="00BC44C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DA51"/>
  <w15:chartTrackingRefBased/>
  <w15:docId w15:val="{F8A6B5DF-4C56-4BB9-8FCE-7A9B5EED8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44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2018-06-13T19:25:00Z</dcterms:created>
  <dcterms:modified xsi:type="dcterms:W3CDTF">2018-06-13T19:25:00Z</dcterms:modified>
</cp:coreProperties>
</file>