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93103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MERLOND</w:t>
      </w:r>
      <w:r>
        <w:rPr>
          <w:rFonts w:ascii="Times New Roman" w:hAnsi="Times New Roman" w:cs="Times New Roman"/>
          <w:sz w:val="24"/>
          <w:szCs w:val="24"/>
        </w:rPr>
        <w:t xml:space="preserve">       (fl.1427)</w:t>
      </w:r>
    </w:p>
    <w:p w14:paraId="0E3A0E05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885B2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6DDA20" w14:textId="5713F35A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1387</w:t>
      </w:r>
      <w:r>
        <w:rPr>
          <w:rFonts w:ascii="Times New Roman" w:hAnsi="Times New Roman" w:cs="Times New Roman"/>
          <w:sz w:val="24"/>
          <w:szCs w:val="24"/>
        </w:rPr>
        <w:tab/>
        <w:t>He was born.</w:t>
      </w:r>
    </w:p>
    <w:p w14:paraId="7C55DD01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23-137)</w:t>
      </w:r>
    </w:p>
    <w:p w14:paraId="050C7856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Nov.1427</w:t>
      </w:r>
      <w:r>
        <w:rPr>
          <w:rFonts w:ascii="Times New Roman" w:hAnsi="Times New Roman" w:cs="Times New Roman"/>
          <w:sz w:val="24"/>
          <w:szCs w:val="24"/>
        </w:rPr>
        <w:tab/>
        <w:t>He gave evidence at the inquisition to prove the age of Elizabeth Argentein(q.v.)</w:t>
      </w:r>
    </w:p>
    <w:p w14:paraId="4A713037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in Halesworth, Suffolk. He said that she had been baptized in St.Mary’s </w:t>
      </w:r>
    </w:p>
    <w:p w14:paraId="735397ED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there and knew the date because he, William Fleccher(q.v.) and</w:t>
      </w:r>
    </w:p>
    <w:p w14:paraId="68F85927" w14:textId="69D68C39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Nicholas Stampard(q.v.) were standing in the churchyard and looking at the</w:t>
      </w:r>
    </w:p>
    <w:p w14:paraId="1A812954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masons who were building the campanile when Elizabeth was baptized.</w:t>
      </w:r>
    </w:p>
    <w:p w14:paraId="681B2E2A" w14:textId="0E6E6AE2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5F6AA5F" w14:textId="77777777" w:rsidR="00BC0613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Nov.1427</w:t>
      </w:r>
      <w:r>
        <w:rPr>
          <w:rFonts w:ascii="Times New Roman" w:hAnsi="Times New Roman" w:cs="Times New Roman"/>
          <w:sz w:val="24"/>
          <w:szCs w:val="24"/>
        </w:rPr>
        <w:tab/>
        <w:t>At the inquisition held in Halesworth, Suffolk, to prove the age of Joan</w:t>
      </w:r>
    </w:p>
    <w:p w14:paraId="72F2F259" w14:textId="77777777" w:rsidR="00BC0613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Argentein(q.v.) he said that she was born there on 24 June 1413 and he</w:t>
      </w:r>
    </w:p>
    <w:p w14:paraId="6D48397D" w14:textId="77777777" w:rsidR="00BC0613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because on that day he attended the baptism and carried salt,</w:t>
      </w:r>
    </w:p>
    <w:p w14:paraId="06D265AD" w14:textId="77777777" w:rsidR="00BC0613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a silver salt-cellar, and a towel to it.  </w:t>
      </w:r>
    </w:p>
    <w:p w14:paraId="3D0723D6" w14:textId="50935BAA" w:rsidR="00BC0613" w:rsidRPr="005F584B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23-136)</w:t>
      </w:r>
    </w:p>
    <w:p w14:paraId="75C6F95D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96B81" w14:textId="77777777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E247C" w14:textId="3322E634" w:rsidR="00590EC0" w:rsidRDefault="00590EC0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5CE63161" w14:textId="3B4299E3" w:rsidR="00BC0613" w:rsidRDefault="00BC0613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2021</w:t>
      </w:r>
    </w:p>
    <w:p w14:paraId="2EEBCDA6" w14:textId="273D2F79" w:rsidR="00BC0613" w:rsidRDefault="00BC0613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83F68" w14:textId="1204BC27" w:rsidR="00BC0613" w:rsidRDefault="00BC0613" w:rsidP="00BC06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530A73" w14:textId="77777777" w:rsidR="00BC0613" w:rsidRPr="004B5182" w:rsidRDefault="00BC0613" w:rsidP="00590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30BC9" w14:textId="744A5CD2" w:rsidR="00BA00AB" w:rsidRPr="00590EC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0E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A1122" w14:textId="77777777" w:rsidR="00590EC0" w:rsidRDefault="00590EC0" w:rsidP="009139A6">
      <w:r>
        <w:separator/>
      </w:r>
    </w:p>
  </w:endnote>
  <w:endnote w:type="continuationSeparator" w:id="0">
    <w:p w14:paraId="6EA5878A" w14:textId="77777777" w:rsidR="00590EC0" w:rsidRDefault="00590E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FDD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F1E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C7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7FD1B" w14:textId="77777777" w:rsidR="00590EC0" w:rsidRDefault="00590EC0" w:rsidP="009139A6">
      <w:r>
        <w:separator/>
      </w:r>
    </w:p>
  </w:footnote>
  <w:footnote w:type="continuationSeparator" w:id="0">
    <w:p w14:paraId="0B2888F5" w14:textId="77777777" w:rsidR="00590EC0" w:rsidRDefault="00590E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FB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D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6B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EC0"/>
    <w:rsid w:val="000666E0"/>
    <w:rsid w:val="002510B7"/>
    <w:rsid w:val="00590EC0"/>
    <w:rsid w:val="005C130B"/>
    <w:rsid w:val="00826F5C"/>
    <w:rsid w:val="009139A6"/>
    <w:rsid w:val="009448BB"/>
    <w:rsid w:val="00A3176C"/>
    <w:rsid w:val="00BA00AB"/>
    <w:rsid w:val="00BC061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1805A"/>
  <w15:chartTrackingRefBased/>
  <w15:docId w15:val="{23D021B6-22CE-450A-AB6B-7D5B65E9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2021-03-03T17:06:00Z</dcterms:created>
  <dcterms:modified xsi:type="dcterms:W3CDTF">2021-08-12T10:01:00Z</dcterms:modified>
</cp:coreProperties>
</file>