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0ED11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MERLIETT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5403695C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1EDD381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BD7B09D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C9F4C14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66367B52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5325F3BF" w14:textId="77777777" w:rsidR="00536042" w:rsidRPr="00065994" w:rsidRDefault="00536042" w:rsidP="0053604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204C2FF" w14:textId="77777777" w:rsidR="00536042" w:rsidRDefault="00536042" w:rsidP="0053604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BB99DF5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AED9A71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4AC41B" w14:textId="77777777" w:rsidR="00536042" w:rsidRDefault="00536042" w:rsidP="0053604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4 December 2023</w:t>
      </w:r>
    </w:p>
    <w:p w14:paraId="5EB6FB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5460F" w14:textId="77777777" w:rsidR="00536042" w:rsidRDefault="00536042" w:rsidP="009139A6">
      <w:r>
        <w:separator/>
      </w:r>
    </w:p>
  </w:endnote>
  <w:endnote w:type="continuationSeparator" w:id="0">
    <w:p w14:paraId="37585B3E" w14:textId="77777777" w:rsidR="00536042" w:rsidRDefault="005360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F1A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57D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D2B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79BD4" w14:textId="77777777" w:rsidR="00536042" w:rsidRDefault="00536042" w:rsidP="009139A6">
      <w:r>
        <w:separator/>
      </w:r>
    </w:p>
  </w:footnote>
  <w:footnote w:type="continuationSeparator" w:id="0">
    <w:p w14:paraId="7D4FF54D" w14:textId="77777777" w:rsidR="00536042" w:rsidRDefault="005360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B96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1AE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FF6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42"/>
    <w:rsid w:val="000666E0"/>
    <w:rsid w:val="002510B7"/>
    <w:rsid w:val="0053604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B6180"/>
  <w15:chartTrackingRefBased/>
  <w15:docId w15:val="{8E06CB95-4323-4A93-ADD0-ED16D86A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2024-02-22T07:52:00Z</dcterms:created>
  <dcterms:modified xsi:type="dcterms:W3CDTF">2024-02-22T07:52:00Z</dcterms:modified>
</cp:coreProperties>
</file>