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524" w:rsidRPr="007248DC" w:rsidRDefault="00277524" w:rsidP="0027752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  <w:u w:val="single"/>
        </w:rPr>
        <w:t>Richard MERLEYE</w:t>
      </w:r>
      <w:r w:rsidRPr="007248DC">
        <w:rPr>
          <w:rFonts w:ascii="Times New Roman" w:hAnsi="Times New Roman" w:cs="Times New Roman"/>
          <w:sz w:val="24"/>
          <w:szCs w:val="24"/>
        </w:rPr>
        <w:t xml:space="preserve">      (fl.1488)</w:t>
      </w:r>
    </w:p>
    <w:p w:rsidR="00277524" w:rsidRPr="007248DC" w:rsidRDefault="00277524" w:rsidP="0027752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of Eastry, Kent.</w:t>
      </w:r>
    </w:p>
    <w:p w:rsidR="00277524" w:rsidRPr="007248DC" w:rsidRDefault="00277524" w:rsidP="002775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7524" w:rsidRPr="007248DC" w:rsidRDefault="00277524" w:rsidP="002775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7524" w:rsidRPr="007248DC" w:rsidRDefault="00277524" w:rsidP="0027752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ab/>
        <w:t>1488</w:t>
      </w:r>
      <w:r w:rsidRPr="007248DC">
        <w:rPr>
          <w:rFonts w:ascii="Times New Roman" w:hAnsi="Times New Roman" w:cs="Times New Roman"/>
          <w:sz w:val="24"/>
          <w:szCs w:val="24"/>
        </w:rPr>
        <w:tab/>
        <w:t>He made his Will.   (Plomer p.328)</w:t>
      </w:r>
    </w:p>
    <w:p w:rsidR="00277524" w:rsidRPr="007248DC" w:rsidRDefault="00277524" w:rsidP="002775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7524" w:rsidRPr="007248DC" w:rsidRDefault="00277524" w:rsidP="002775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7524" w:rsidRPr="007248DC" w:rsidRDefault="00277524" w:rsidP="0027752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29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524" w:rsidRDefault="00277524" w:rsidP="00564E3C">
      <w:pPr>
        <w:spacing w:after="0" w:line="240" w:lineRule="auto"/>
      </w:pPr>
      <w:r>
        <w:separator/>
      </w:r>
    </w:p>
  </w:endnote>
  <w:endnote w:type="continuationSeparator" w:id="0">
    <w:p w:rsidR="00277524" w:rsidRDefault="0027752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77524">
      <w:rPr>
        <w:rFonts w:ascii="Times New Roman" w:hAnsi="Times New Roman" w:cs="Times New Roman"/>
        <w:noProof/>
        <w:sz w:val="24"/>
        <w:szCs w:val="24"/>
      </w:rPr>
      <w:t>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524" w:rsidRDefault="00277524" w:rsidP="00564E3C">
      <w:pPr>
        <w:spacing w:after="0" w:line="240" w:lineRule="auto"/>
      </w:pPr>
      <w:r>
        <w:separator/>
      </w:r>
    </w:p>
  </w:footnote>
  <w:footnote w:type="continuationSeparator" w:id="0">
    <w:p w:rsidR="00277524" w:rsidRDefault="0027752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524"/>
    <w:rsid w:val="00277524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0D6E06-23F4-4024-A292-58EF8A483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2016-01-05T19:28:00Z</dcterms:created>
  <dcterms:modified xsi:type="dcterms:W3CDTF">2016-01-05T19:29:00Z</dcterms:modified>
</cp:coreProperties>
</file>