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B32C2" w14:textId="77777777" w:rsidR="00857AB0" w:rsidRDefault="00857AB0" w:rsidP="00857AB0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MERLE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fl.1411-2)</w:t>
      </w:r>
    </w:p>
    <w:p w14:paraId="42172839" w14:textId="77777777" w:rsidR="00857AB0" w:rsidRDefault="00857AB0" w:rsidP="00857AB0">
      <w:pPr>
        <w:pStyle w:val="NoSpacing"/>
        <w:ind w:left="1440" w:hanging="1440"/>
        <w:rPr>
          <w:rFonts w:cs="Times New Roman"/>
          <w:szCs w:val="24"/>
        </w:rPr>
      </w:pPr>
    </w:p>
    <w:p w14:paraId="0D6EF431" w14:textId="77777777" w:rsidR="00857AB0" w:rsidRDefault="00857AB0" w:rsidP="00857AB0">
      <w:pPr>
        <w:pStyle w:val="NoSpacing"/>
        <w:ind w:left="1440" w:hanging="1440"/>
        <w:rPr>
          <w:rFonts w:cs="Times New Roman"/>
          <w:szCs w:val="24"/>
        </w:rPr>
      </w:pPr>
    </w:p>
    <w:p w14:paraId="749ABB56" w14:textId="77777777" w:rsidR="00857AB0" w:rsidRDefault="00857AB0" w:rsidP="00857AB0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1411-2</w:t>
      </w:r>
      <w:r>
        <w:rPr>
          <w:rFonts w:cs="Times New Roman"/>
          <w:szCs w:val="24"/>
        </w:rPr>
        <w:tab/>
        <w:t xml:space="preserve">He was in Northampton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 xml:space="preserve"> on indictment that on 7 Aug.1410 he and </w:t>
      </w:r>
      <w:proofErr w:type="gramStart"/>
      <w:r>
        <w:rPr>
          <w:rFonts w:cs="Times New Roman"/>
          <w:szCs w:val="24"/>
        </w:rPr>
        <w:t>others</w:t>
      </w:r>
      <w:proofErr w:type="gramEnd"/>
    </w:p>
    <w:p w14:paraId="6F11D3A4" w14:textId="77777777" w:rsidR="00857AB0" w:rsidRDefault="00857AB0" w:rsidP="00857AB0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ab/>
        <w:t>stole four horses worth 20s from John Smyth of North Witham, Lincolnshire,</w:t>
      </w:r>
    </w:p>
    <w:p w14:paraId="19F12F18" w14:textId="77777777" w:rsidR="00857AB0" w:rsidRDefault="00857AB0" w:rsidP="00857AB0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ab/>
        <w:t>at Brigstock(q.v.). He was found guilty and sentenced to be hanged.</w:t>
      </w:r>
    </w:p>
    <w:p w14:paraId="54A87094" w14:textId="77777777" w:rsidR="00857AB0" w:rsidRDefault="00857AB0" w:rsidP="00857AB0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ab/>
        <w:t>(</w:t>
      </w:r>
      <w:hyperlink r:id="rId6" w:history="1">
        <w:r w:rsidRPr="00FD638D">
          <w:rPr>
            <w:rStyle w:val="Hyperlink"/>
            <w:rFonts w:cs="Times New Roman"/>
            <w:szCs w:val="24"/>
          </w:rPr>
          <w:t>http://www.medievalgenealogy.org.uk/gaol/abstracts_52</w:t>
        </w:r>
        <w:r w:rsidRPr="00FD638D">
          <w:rPr>
            <w:rStyle w:val="Hyperlink"/>
            <w:rFonts w:cs="Times New Roman"/>
            <w:szCs w:val="24"/>
          </w:rPr>
          <w:softHyphen/>
        </w:r>
        <w:r w:rsidRPr="00FD638D">
          <w:rPr>
            <w:rStyle w:val="Hyperlink"/>
            <w:rFonts w:cs="Times New Roman"/>
            <w:szCs w:val="24"/>
          </w:rPr>
          <w:softHyphen/>
          <w:t>_14.shtml</w:t>
        </w:r>
      </w:hyperlink>
      <w:r>
        <w:rPr>
          <w:rFonts w:cs="Times New Roman"/>
          <w:szCs w:val="24"/>
        </w:rPr>
        <w:t>)</w:t>
      </w:r>
    </w:p>
    <w:p w14:paraId="5CF3B4D5" w14:textId="77777777" w:rsidR="00857AB0" w:rsidRDefault="00857AB0" w:rsidP="00857AB0">
      <w:pPr>
        <w:pStyle w:val="NoSpacing"/>
        <w:ind w:left="1440" w:hanging="1440"/>
        <w:rPr>
          <w:rFonts w:cs="Times New Roman"/>
          <w:szCs w:val="24"/>
        </w:rPr>
      </w:pPr>
    </w:p>
    <w:p w14:paraId="0C6D2BC5" w14:textId="77777777" w:rsidR="00857AB0" w:rsidRDefault="00857AB0" w:rsidP="00857AB0">
      <w:pPr>
        <w:pStyle w:val="NoSpacing"/>
        <w:ind w:left="1440" w:hanging="1440"/>
        <w:rPr>
          <w:rFonts w:cs="Times New Roman"/>
          <w:szCs w:val="24"/>
        </w:rPr>
      </w:pPr>
    </w:p>
    <w:p w14:paraId="5334D69E" w14:textId="77777777" w:rsidR="00857AB0" w:rsidRDefault="00857AB0" w:rsidP="00857AB0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22 April 2022</w:t>
      </w:r>
    </w:p>
    <w:p w14:paraId="34298B2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127D5" w14:textId="77777777" w:rsidR="00857AB0" w:rsidRDefault="00857AB0" w:rsidP="009139A6">
      <w:r>
        <w:separator/>
      </w:r>
    </w:p>
  </w:endnote>
  <w:endnote w:type="continuationSeparator" w:id="0">
    <w:p w14:paraId="39F31517" w14:textId="77777777" w:rsidR="00857AB0" w:rsidRDefault="00857A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619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FA4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D5A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11B2A" w14:textId="77777777" w:rsidR="00857AB0" w:rsidRDefault="00857AB0" w:rsidP="009139A6">
      <w:r>
        <w:separator/>
      </w:r>
    </w:p>
  </w:footnote>
  <w:footnote w:type="continuationSeparator" w:id="0">
    <w:p w14:paraId="434A9C45" w14:textId="77777777" w:rsidR="00857AB0" w:rsidRDefault="00857A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E62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1F7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199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AB0"/>
    <w:rsid w:val="000666E0"/>
    <w:rsid w:val="002510B7"/>
    <w:rsid w:val="005C130B"/>
    <w:rsid w:val="00826F5C"/>
    <w:rsid w:val="00857AB0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E251B"/>
  <w15:chartTrackingRefBased/>
  <w15:docId w15:val="{AB71EF79-5346-492F-94F3-A22947A0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7A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gaol/abstracts_52_14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2024-02-04T19:24:00Z</dcterms:created>
  <dcterms:modified xsi:type="dcterms:W3CDTF">2024-02-04T19:25:00Z</dcterms:modified>
</cp:coreProperties>
</file>