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8D050" w14:textId="77777777" w:rsidR="00A42597" w:rsidRDefault="00A42597" w:rsidP="00A4259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Robert MERLAY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fl.1473)</w:t>
      </w:r>
    </w:p>
    <w:p w14:paraId="3C1C68B3" w14:textId="77777777" w:rsidR="00A42597" w:rsidRDefault="00A42597" w:rsidP="00A4259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8E97A7D" w14:textId="77777777" w:rsidR="00A42597" w:rsidRDefault="00A42597" w:rsidP="00A4259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00CD0A0" w14:textId="77777777" w:rsidR="00A42597" w:rsidRDefault="00A42597" w:rsidP="00A4259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1473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was one of those who attacked and killed Robert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Batmanson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(q.v.) in </w:t>
      </w:r>
    </w:p>
    <w:p w14:paraId="26AC3AFB" w14:textId="77777777" w:rsidR="00A42597" w:rsidRDefault="00A42597" w:rsidP="00A4259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Sadlergate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Durham.</w:t>
      </w:r>
    </w:p>
    <w:p w14:paraId="385F7325" w14:textId="77777777" w:rsidR="00A42597" w:rsidRDefault="00A42597" w:rsidP="00A42597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p.217)</w:t>
      </w:r>
    </w:p>
    <w:p w14:paraId="40D1229D" w14:textId="77777777" w:rsidR="00A42597" w:rsidRDefault="00A42597" w:rsidP="00A4259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229C883" w14:textId="77777777" w:rsidR="00A42597" w:rsidRDefault="00A42597" w:rsidP="00A4259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7FE1D83" w14:textId="77777777" w:rsidR="00A42597" w:rsidRDefault="00A42597" w:rsidP="00A4259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September 2022</w:t>
      </w:r>
    </w:p>
    <w:p w14:paraId="2C579C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D8142" w14:textId="77777777" w:rsidR="00A42597" w:rsidRDefault="00A42597" w:rsidP="009139A6">
      <w:r>
        <w:separator/>
      </w:r>
    </w:p>
  </w:endnote>
  <w:endnote w:type="continuationSeparator" w:id="0">
    <w:p w14:paraId="7DDB2337" w14:textId="77777777" w:rsidR="00A42597" w:rsidRDefault="00A425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56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D2F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76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F3FB9" w14:textId="77777777" w:rsidR="00A42597" w:rsidRDefault="00A42597" w:rsidP="009139A6">
      <w:r>
        <w:separator/>
      </w:r>
    </w:p>
  </w:footnote>
  <w:footnote w:type="continuationSeparator" w:id="0">
    <w:p w14:paraId="1E87801E" w14:textId="77777777" w:rsidR="00A42597" w:rsidRDefault="00A425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E1A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013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059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97"/>
    <w:rsid w:val="000666E0"/>
    <w:rsid w:val="002510B7"/>
    <w:rsid w:val="005C130B"/>
    <w:rsid w:val="00826F5C"/>
    <w:rsid w:val="009139A6"/>
    <w:rsid w:val="009448BB"/>
    <w:rsid w:val="00A3176C"/>
    <w:rsid w:val="00A4259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AA93B"/>
  <w15:chartTrackingRefBased/>
  <w15:docId w15:val="{A0A7EFA6-18FE-4EAB-97EA-35808561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2022-09-22T20:20:00Z</dcterms:created>
  <dcterms:modified xsi:type="dcterms:W3CDTF">2022-09-22T20:20:00Z</dcterms:modified>
</cp:coreProperties>
</file>