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MERLAWE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Wantage, Berkshire.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Richard Colyns of Cherleton(q.v.), William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Neweman of Cherleton(q.v.), and also Alice Wyot of Wantage(q.v.) and 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Robert Wyot of Wantage(q.v.), the executors of Thomas Wyot of Hungerford.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10B0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1710B0" w:rsidP="001710B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0B0" w:rsidRDefault="001710B0" w:rsidP="00564E3C">
      <w:pPr>
        <w:spacing w:after="0" w:line="240" w:lineRule="auto"/>
      </w:pPr>
      <w:r>
        <w:separator/>
      </w:r>
    </w:p>
  </w:endnote>
  <w:endnote w:type="continuationSeparator" w:id="0">
    <w:p w:rsidR="001710B0" w:rsidRDefault="001710B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710B0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0B0" w:rsidRDefault="001710B0" w:rsidP="00564E3C">
      <w:pPr>
        <w:spacing w:after="0" w:line="240" w:lineRule="auto"/>
      </w:pPr>
      <w:r>
        <w:separator/>
      </w:r>
    </w:p>
  </w:footnote>
  <w:footnote w:type="continuationSeparator" w:id="0">
    <w:p w:rsidR="001710B0" w:rsidRDefault="001710B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0B0"/>
    <w:rsid w:val="001710B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2B64E0-8378-4D6B-B086-AFF7096F4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710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2016-01-09T19:22:00Z</dcterms:created>
  <dcterms:modified xsi:type="dcterms:W3CDTF">2016-01-09T19:23:00Z</dcterms:modified>
</cp:coreProperties>
</file>