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D9226" w14:textId="77777777" w:rsidR="004C0DB9" w:rsidRDefault="004C0DB9" w:rsidP="004C0D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MERLAWE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3FEC8ADB" w14:textId="77777777" w:rsidR="004C0DB9" w:rsidRDefault="004C0DB9" w:rsidP="004C0D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Clerk.</w:t>
      </w:r>
    </w:p>
    <w:p w14:paraId="7097BF3C" w14:textId="77777777" w:rsidR="004C0DB9" w:rsidRDefault="004C0DB9" w:rsidP="004C0D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904C2C" w14:textId="77777777" w:rsidR="004C0DB9" w:rsidRDefault="004C0DB9" w:rsidP="004C0D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C6F2B4" w14:textId="77777777" w:rsidR="004C0DB9" w:rsidRDefault="004C0DB9" w:rsidP="004C0D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Mar.1404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Haddeley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Knolles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Oudeby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</w:t>
      </w:r>
    </w:p>
    <w:p w14:paraId="45599824" w14:textId="77777777" w:rsidR="004C0DB9" w:rsidRDefault="004C0DB9" w:rsidP="004C0D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were commissioned to receive all the monies forthcoming in respect of the </w:t>
      </w:r>
    </w:p>
    <w:p w14:paraId="192E7220" w14:textId="77777777" w:rsidR="004C0DB9" w:rsidRDefault="004C0DB9" w:rsidP="004C0D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subsidy granted to the King at the last Parliament.   </w:t>
      </w:r>
    </w:p>
    <w:p w14:paraId="25DCEF52" w14:textId="77777777" w:rsidR="004C0DB9" w:rsidRDefault="004C0DB9" w:rsidP="004C0DB9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1399-1405 p.264)</w:t>
      </w:r>
    </w:p>
    <w:p w14:paraId="27D5F163" w14:textId="77777777" w:rsidR="004C0DB9" w:rsidRDefault="004C0DB9" w:rsidP="004C0D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9A1936" w14:textId="77777777" w:rsidR="004C0DB9" w:rsidRDefault="004C0DB9" w:rsidP="004C0D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C619F1" w14:textId="77777777" w:rsidR="004C0DB9" w:rsidRDefault="004C0DB9" w:rsidP="004C0D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July 2021</w:t>
      </w:r>
    </w:p>
    <w:p w14:paraId="30299DC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AE05D" w14:textId="77777777" w:rsidR="004C0DB9" w:rsidRDefault="004C0DB9" w:rsidP="009139A6">
      <w:r>
        <w:separator/>
      </w:r>
    </w:p>
  </w:endnote>
  <w:endnote w:type="continuationSeparator" w:id="0">
    <w:p w14:paraId="03AAD31D" w14:textId="77777777" w:rsidR="004C0DB9" w:rsidRDefault="004C0D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72BD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BA69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281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7D4A2" w14:textId="77777777" w:rsidR="004C0DB9" w:rsidRDefault="004C0DB9" w:rsidP="009139A6">
      <w:r>
        <w:separator/>
      </w:r>
    </w:p>
  </w:footnote>
  <w:footnote w:type="continuationSeparator" w:id="0">
    <w:p w14:paraId="72A1FD0A" w14:textId="77777777" w:rsidR="004C0DB9" w:rsidRDefault="004C0D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A7C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4A88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B7BD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DB9"/>
    <w:rsid w:val="000666E0"/>
    <w:rsid w:val="002510B7"/>
    <w:rsid w:val="004C0DB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22505"/>
  <w15:chartTrackingRefBased/>
  <w15:docId w15:val="{0DFFBA9B-4042-47D7-8607-4E683004A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2021-07-20T14:52:00Z</dcterms:created>
  <dcterms:modified xsi:type="dcterms:W3CDTF">2021-07-20T14:53:00Z</dcterms:modified>
</cp:coreProperties>
</file>