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D5E33" w14:textId="77777777" w:rsidR="00613AF4" w:rsidRDefault="00613AF4" w:rsidP="00613AF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Richard MERKEDAY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953893E" w14:textId="77777777" w:rsidR="00613AF4" w:rsidRDefault="00613AF4" w:rsidP="00613AF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4C4EAA4" w14:textId="77777777" w:rsidR="00613AF4" w:rsidRDefault="00613AF4" w:rsidP="00613AF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16A4443" w14:textId="77777777" w:rsidR="00613AF4" w:rsidRDefault="00613AF4" w:rsidP="00613AF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debt against 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Taillour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Bildeston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Suffolk(q.v.),</w:t>
      </w:r>
    </w:p>
    <w:p w14:paraId="34C97809" w14:textId="77777777" w:rsidR="00613AF4" w:rsidRDefault="00613AF4" w:rsidP="00613AF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Harcort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Bildeston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John Barker of Stratford </w:t>
      </w:r>
      <w:proofErr w:type="spellStart"/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St.Mary</w:t>
      </w:r>
      <w:proofErr w:type="spellEnd"/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</w:t>
      </w:r>
    </w:p>
    <w:p w14:paraId="300EC5DD" w14:textId="77777777" w:rsidR="00613AF4" w:rsidRDefault="00613AF4" w:rsidP="00613AF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and Thomas Ille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Bolderston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41C98BE6" w14:textId="77777777" w:rsidR="00613AF4" w:rsidRDefault="00613AF4" w:rsidP="00613AF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C08BD82" w14:textId="77777777" w:rsidR="00613AF4" w:rsidRDefault="00613AF4" w:rsidP="00613AF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65B24F5" w14:textId="77777777" w:rsidR="00613AF4" w:rsidRDefault="00613AF4" w:rsidP="00613AF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1A580E1" w14:textId="77777777" w:rsidR="00613AF4" w:rsidRDefault="00613AF4" w:rsidP="00613AF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 January 2022</w:t>
      </w:r>
    </w:p>
    <w:p w14:paraId="3F316A3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26A3C" w14:textId="77777777" w:rsidR="00613AF4" w:rsidRDefault="00613AF4" w:rsidP="009139A6">
      <w:r>
        <w:separator/>
      </w:r>
    </w:p>
  </w:endnote>
  <w:endnote w:type="continuationSeparator" w:id="0">
    <w:p w14:paraId="154B346C" w14:textId="77777777" w:rsidR="00613AF4" w:rsidRDefault="00613A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665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720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8A4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5956D" w14:textId="77777777" w:rsidR="00613AF4" w:rsidRDefault="00613AF4" w:rsidP="009139A6">
      <w:r>
        <w:separator/>
      </w:r>
    </w:p>
  </w:footnote>
  <w:footnote w:type="continuationSeparator" w:id="0">
    <w:p w14:paraId="4010599B" w14:textId="77777777" w:rsidR="00613AF4" w:rsidRDefault="00613A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90A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AC4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3FB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F4"/>
    <w:rsid w:val="000666E0"/>
    <w:rsid w:val="002510B7"/>
    <w:rsid w:val="005C130B"/>
    <w:rsid w:val="00613AF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95DC0"/>
  <w15:chartTrackingRefBased/>
  <w15:docId w15:val="{E02ECF34-1DAF-4EDC-BB17-0C06C81B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13A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2022-01-29T19:53:00Z</dcterms:created>
  <dcterms:modified xsi:type="dcterms:W3CDTF">2022-01-29T19:54:00Z</dcterms:modified>
</cp:coreProperties>
</file>