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0CFF41" w14:textId="77777777" w:rsidR="00E90723" w:rsidRDefault="00E90723" w:rsidP="00E90723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Robert de MERINGTON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fl.1410)</w:t>
      </w:r>
    </w:p>
    <w:p w14:paraId="28A9568D" w14:textId="77777777" w:rsidR="00E90723" w:rsidRDefault="00E90723" w:rsidP="00E90723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of Durham.</w:t>
      </w:r>
    </w:p>
    <w:p w14:paraId="036A3552" w14:textId="77777777" w:rsidR="00E90723" w:rsidRDefault="00E90723" w:rsidP="00E90723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1C8C32F4" w14:textId="77777777" w:rsidR="00E90723" w:rsidRDefault="00E90723" w:rsidP="00E90723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498B7BE7" w14:textId="77777777" w:rsidR="00E90723" w:rsidRDefault="00E90723" w:rsidP="00E90723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1410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He leased a tenement 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Framwelgate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from the Cathedral bursar.</w:t>
      </w:r>
    </w:p>
    <w:p w14:paraId="071D2EC7" w14:textId="77777777" w:rsidR="00E90723" w:rsidRDefault="00E90723" w:rsidP="00E90723">
      <w:pPr>
        <w:pStyle w:val="NoSpacing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(“The Development of a Northern Town in the Later Middle Ages” The City of Durham ca.1250-1540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vol.I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by Margaret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M.Counsell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submitted for the degree of D.Phil. at The University of York, Department of History, October 1485 p.159)</w:t>
      </w:r>
    </w:p>
    <w:p w14:paraId="05984450" w14:textId="77777777" w:rsidR="00E90723" w:rsidRDefault="00E90723" w:rsidP="00E90723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D81777F" w14:textId="77777777" w:rsidR="00E90723" w:rsidRDefault="00E90723" w:rsidP="00E90723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2AD21316" w14:textId="77777777" w:rsidR="00E90723" w:rsidRDefault="00E90723" w:rsidP="00E90723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30 August 2022</w:t>
      </w:r>
    </w:p>
    <w:p w14:paraId="5199EFE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EC1BA1" w14:textId="77777777" w:rsidR="00E90723" w:rsidRDefault="00E90723" w:rsidP="009139A6">
      <w:r>
        <w:separator/>
      </w:r>
    </w:p>
  </w:endnote>
  <w:endnote w:type="continuationSeparator" w:id="0">
    <w:p w14:paraId="28FF6A4B" w14:textId="77777777" w:rsidR="00E90723" w:rsidRDefault="00E9072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3F2BC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4CA2F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0C555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967BDE" w14:textId="77777777" w:rsidR="00E90723" w:rsidRDefault="00E90723" w:rsidP="009139A6">
      <w:r>
        <w:separator/>
      </w:r>
    </w:p>
  </w:footnote>
  <w:footnote w:type="continuationSeparator" w:id="0">
    <w:p w14:paraId="44FFCBF9" w14:textId="77777777" w:rsidR="00E90723" w:rsidRDefault="00E9072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A884F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68A2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DEEEE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723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90723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875C3C"/>
  <w15:chartTrackingRefBased/>
  <w15:docId w15:val="{EA7FC073-ADE6-43D9-9EF7-0E392609A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54</Words>
  <Characters>314</Characters>
  <Application>Microsoft Office Word</Application>
  <DocSecurity>0</DocSecurity>
  <Lines>2</Lines>
  <Paragraphs>1</Paragraphs>
  <ScaleCrop>false</ScaleCrop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2022-09-16T10:28:00Z</dcterms:created>
  <dcterms:modified xsi:type="dcterms:W3CDTF">2022-09-16T10:29:00Z</dcterms:modified>
</cp:coreProperties>
</file>