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8957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MERIMAN</w:t>
      </w:r>
      <w:r>
        <w:rPr>
          <w:rFonts w:eastAsia="Times New Roman" w:cs="Times New Roman"/>
          <w:szCs w:val="24"/>
        </w:rPr>
        <w:t xml:space="preserve">        (d.1479-81)</w:t>
      </w:r>
    </w:p>
    <w:p w14:paraId="6E74AE49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Bristol. Brewer.</w:t>
      </w:r>
    </w:p>
    <w:p w14:paraId="0D4F2500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304B3BDB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514405A4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Elene(q.v.).</w:t>
      </w:r>
    </w:p>
    <w:p w14:paraId="3999508D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pp.402-3)</w:t>
      </w:r>
    </w:p>
    <w:p w14:paraId="49B4013F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19A0A76E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4343DCC2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May1479</w:t>
      </w:r>
      <w:r>
        <w:rPr>
          <w:rFonts w:eastAsia="Times New Roman" w:cs="Times New Roman"/>
          <w:szCs w:val="24"/>
        </w:rPr>
        <w:tab/>
        <w:t>He made his Will.   (ibid.)</w:t>
      </w:r>
    </w:p>
    <w:p w14:paraId="1D78E85A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Aug.1481</w:t>
      </w:r>
      <w:r>
        <w:rPr>
          <w:rFonts w:eastAsia="Times New Roman" w:cs="Times New Roman"/>
          <w:szCs w:val="24"/>
        </w:rPr>
        <w:tab/>
        <w:t>His Will was proved.    (ibid.)</w:t>
      </w:r>
    </w:p>
    <w:p w14:paraId="4276916C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59B5B612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2B16C893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Executrix:   Elene.    (ibid.)</w:t>
      </w:r>
    </w:p>
    <w:p w14:paraId="241988CB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proofErr w:type="gramStart"/>
      <w:r>
        <w:rPr>
          <w:rFonts w:eastAsia="Times New Roman" w:cs="Times New Roman"/>
          <w:szCs w:val="24"/>
        </w:rPr>
        <w:t>Overseer</w:t>
      </w:r>
      <w:proofErr w:type="gramEnd"/>
      <w:r>
        <w:rPr>
          <w:rFonts w:eastAsia="Times New Roman" w:cs="Times New Roman"/>
          <w:szCs w:val="24"/>
        </w:rPr>
        <w:t>:   Philip Jones.    (ibid.)</w:t>
      </w:r>
    </w:p>
    <w:p w14:paraId="02A1A1FA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0DCF9937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</w:p>
    <w:p w14:paraId="70357898" w14:textId="77777777" w:rsidR="00F41B71" w:rsidRDefault="00F41B71" w:rsidP="00F41B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2025</w:t>
      </w:r>
    </w:p>
    <w:p w14:paraId="20F744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798F" w14:textId="77777777" w:rsidR="00F41B71" w:rsidRDefault="00F41B71" w:rsidP="009139A6">
      <w:r>
        <w:separator/>
      </w:r>
    </w:p>
  </w:endnote>
  <w:endnote w:type="continuationSeparator" w:id="0">
    <w:p w14:paraId="77FE17FC" w14:textId="77777777" w:rsidR="00F41B71" w:rsidRDefault="00F41B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F1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1C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5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BBC0" w14:textId="77777777" w:rsidR="00F41B71" w:rsidRDefault="00F41B71" w:rsidP="009139A6">
      <w:r>
        <w:separator/>
      </w:r>
    </w:p>
  </w:footnote>
  <w:footnote w:type="continuationSeparator" w:id="0">
    <w:p w14:paraId="6F57ED83" w14:textId="77777777" w:rsidR="00F41B71" w:rsidRDefault="00F41B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8F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6F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2C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1"/>
    <w:rsid w:val="000666E0"/>
    <w:rsid w:val="000A2E7A"/>
    <w:rsid w:val="001307AC"/>
    <w:rsid w:val="00190DFA"/>
    <w:rsid w:val="002510B7"/>
    <w:rsid w:val="00270799"/>
    <w:rsid w:val="002737D5"/>
    <w:rsid w:val="00321173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41B7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0E804"/>
  <w15:chartTrackingRefBased/>
  <w15:docId w15:val="{28E2ECEE-EE50-4D66-8B9F-63FDB741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2025-05-13T18:42:00Z</dcterms:created>
  <dcterms:modified xsi:type="dcterms:W3CDTF">2025-05-13T18:44:00Z</dcterms:modified>
</cp:coreProperties>
</file>